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40D77" w14:textId="77777777" w:rsidR="00915FF5" w:rsidRDefault="00915FF5"/>
    <w:p w14:paraId="406566A5" w14:textId="77777777" w:rsidR="006C5A99" w:rsidRDefault="006C5A99" w:rsidP="00EC58AD">
      <w:pPr>
        <w:pStyle w:val="NoSpacing"/>
        <w:rPr>
          <w:b/>
          <w:sz w:val="40"/>
          <w:szCs w:val="40"/>
        </w:rPr>
      </w:pPr>
    </w:p>
    <w:p w14:paraId="0D1FAEAC" w14:textId="77777777" w:rsidR="002D4FF2" w:rsidRPr="00F567C4" w:rsidRDefault="00DE68B2" w:rsidP="00F567C4">
      <w:pPr>
        <w:pStyle w:val="NoSpacing"/>
        <w:jc w:val="center"/>
        <w:rPr>
          <w:b/>
          <w:sz w:val="40"/>
          <w:szCs w:val="40"/>
        </w:rPr>
      </w:pPr>
      <w:r>
        <w:rPr>
          <w:b/>
          <w:sz w:val="40"/>
          <w:szCs w:val="40"/>
        </w:rPr>
        <w:t>20</w:t>
      </w:r>
      <w:r w:rsidR="000D43DC">
        <w:rPr>
          <w:b/>
          <w:sz w:val="40"/>
          <w:szCs w:val="40"/>
        </w:rPr>
        <w:t>2</w:t>
      </w:r>
      <w:r w:rsidR="0016577F">
        <w:rPr>
          <w:b/>
          <w:sz w:val="40"/>
          <w:szCs w:val="40"/>
        </w:rPr>
        <w:t>1</w:t>
      </w:r>
      <w:r w:rsidR="000D43DC">
        <w:rPr>
          <w:b/>
          <w:sz w:val="40"/>
          <w:szCs w:val="40"/>
        </w:rPr>
        <w:t xml:space="preserve"> </w:t>
      </w:r>
      <w:r w:rsidR="002D4FF2" w:rsidRPr="00D34437">
        <w:rPr>
          <w:b/>
          <w:sz w:val="40"/>
          <w:szCs w:val="40"/>
        </w:rPr>
        <w:t>WDOA Conference Detailed Agenda</w:t>
      </w:r>
    </w:p>
    <w:p w14:paraId="137CB116" w14:textId="77777777" w:rsidR="002D4FF2" w:rsidRPr="00432ACE" w:rsidRDefault="002D4FF2" w:rsidP="002D4FF2">
      <w:pPr>
        <w:pStyle w:val="NoSpacing"/>
        <w:rPr>
          <w:b/>
          <w:color w:val="FF0000"/>
        </w:rPr>
      </w:pPr>
      <w:r w:rsidRPr="00432ACE">
        <w:rPr>
          <w:b/>
          <w:color w:val="FF0000"/>
        </w:rPr>
        <w:t xml:space="preserve">Sunday </w:t>
      </w:r>
      <w:r w:rsidR="00DE68B2">
        <w:rPr>
          <w:b/>
          <w:color w:val="FF0000"/>
        </w:rPr>
        <w:t xml:space="preserve">July </w:t>
      </w:r>
      <w:r w:rsidR="0016577F">
        <w:rPr>
          <w:b/>
          <w:color w:val="FF0000"/>
        </w:rPr>
        <w:t>18</w:t>
      </w:r>
      <w:r w:rsidR="00DE68B2">
        <w:rPr>
          <w:b/>
          <w:color w:val="FF0000"/>
        </w:rPr>
        <w:t>, 20</w:t>
      </w:r>
      <w:r w:rsidR="000D43DC">
        <w:rPr>
          <w:b/>
          <w:color w:val="FF0000"/>
        </w:rPr>
        <w:t>2</w:t>
      </w:r>
      <w:r w:rsidR="0016577F">
        <w:rPr>
          <w:b/>
          <w:color w:val="FF0000"/>
        </w:rPr>
        <w:t>1</w:t>
      </w:r>
    </w:p>
    <w:p w14:paraId="31A2601A" w14:textId="77777777" w:rsidR="002D4FF2" w:rsidRDefault="00A7293F" w:rsidP="002D4FF2">
      <w:pPr>
        <w:pStyle w:val="NoSpacing"/>
        <w:ind w:firstLine="720"/>
      </w:pPr>
      <w:r>
        <w:t>3</w:t>
      </w:r>
      <w:r w:rsidR="002D4FF2">
        <w:t>:00pm-7:00pm</w:t>
      </w:r>
      <w:r w:rsidR="002D4FF2">
        <w:tab/>
      </w:r>
      <w:r w:rsidR="002D4FF2">
        <w:tab/>
        <w:t>WDOA Board of Directors Meeting-C</w:t>
      </w:r>
      <w:r w:rsidR="00205FD3">
        <w:t>onvention Center</w:t>
      </w:r>
      <w:r w:rsidR="002D4FF2">
        <w:t xml:space="preserve"> Hall</w:t>
      </w:r>
    </w:p>
    <w:p w14:paraId="3D4D8762" w14:textId="77777777" w:rsidR="002D4FF2" w:rsidRDefault="002D4FF2" w:rsidP="002D4FF2">
      <w:pPr>
        <w:pStyle w:val="NoSpacing"/>
      </w:pPr>
      <w:r>
        <w:tab/>
      </w:r>
      <w:r>
        <w:tab/>
      </w:r>
      <w:r>
        <w:tab/>
      </w:r>
      <w:r>
        <w:tab/>
      </w:r>
      <w:r w:rsidR="00DF1389">
        <w:t>Welcome Bags</w:t>
      </w:r>
      <w:r w:rsidR="0087774C">
        <w:t>-Raffle</w:t>
      </w:r>
      <w:r w:rsidR="00205FD3">
        <w:t>-BOD Meeting-Final Plans/Setup</w:t>
      </w:r>
    </w:p>
    <w:p w14:paraId="624F8E72" w14:textId="77777777" w:rsidR="002D4FF2" w:rsidRPr="0085498B" w:rsidRDefault="00F567C4" w:rsidP="00976702">
      <w:pPr>
        <w:pStyle w:val="NoSpacing"/>
        <w:rPr>
          <w:b/>
        </w:rPr>
      </w:pPr>
      <w:r>
        <w:tab/>
      </w:r>
      <w:r w:rsidR="002D4FF2" w:rsidRPr="0085498B">
        <w:rPr>
          <w:b/>
        </w:rPr>
        <w:t>7:00pm – 9:00pm</w:t>
      </w:r>
      <w:r w:rsidR="002D4FF2" w:rsidRPr="0085498B">
        <w:rPr>
          <w:b/>
        </w:rPr>
        <w:tab/>
        <w:t xml:space="preserve">Registration- </w:t>
      </w:r>
      <w:r w:rsidR="00976702" w:rsidRPr="0085498B">
        <w:rPr>
          <w:b/>
        </w:rPr>
        <w:t>Hotel Lobby</w:t>
      </w:r>
      <w:r w:rsidR="000D43DC" w:rsidRPr="0085498B">
        <w:rPr>
          <w:b/>
        </w:rPr>
        <w:t xml:space="preserve"> </w:t>
      </w:r>
    </w:p>
    <w:p w14:paraId="21188F12" w14:textId="77777777" w:rsidR="002D4FF2" w:rsidRPr="00432ACE" w:rsidRDefault="002D4FF2" w:rsidP="002D4FF2">
      <w:pPr>
        <w:pStyle w:val="NoSpacing"/>
        <w:rPr>
          <w:b/>
          <w:color w:val="FF0000"/>
        </w:rPr>
      </w:pPr>
      <w:r w:rsidRPr="00432ACE">
        <w:rPr>
          <w:b/>
          <w:color w:val="FF0000"/>
        </w:rPr>
        <w:t xml:space="preserve">Monday </w:t>
      </w:r>
      <w:r w:rsidR="00DE68B2">
        <w:rPr>
          <w:b/>
          <w:color w:val="FF0000"/>
        </w:rPr>
        <w:t xml:space="preserve">July </w:t>
      </w:r>
      <w:r w:rsidR="0016577F">
        <w:rPr>
          <w:b/>
          <w:color w:val="FF0000"/>
        </w:rPr>
        <w:t>19</w:t>
      </w:r>
      <w:r w:rsidR="00DE68B2">
        <w:rPr>
          <w:b/>
          <w:color w:val="FF0000"/>
        </w:rPr>
        <w:t>, 20</w:t>
      </w:r>
      <w:r w:rsidR="000D43DC">
        <w:rPr>
          <w:b/>
          <w:color w:val="FF0000"/>
        </w:rPr>
        <w:t>2</w:t>
      </w:r>
      <w:r w:rsidR="0016577F">
        <w:rPr>
          <w:b/>
          <w:color w:val="FF0000"/>
        </w:rPr>
        <w:t>1</w:t>
      </w:r>
    </w:p>
    <w:p w14:paraId="46356F58" w14:textId="703FC803" w:rsidR="002D4FF2" w:rsidRPr="002F7395" w:rsidRDefault="002D4FF2" w:rsidP="002D4FF2">
      <w:pPr>
        <w:pStyle w:val="NoSpacing"/>
        <w:rPr>
          <w:b/>
        </w:rPr>
      </w:pPr>
      <w:r w:rsidRPr="002F7395">
        <w:rPr>
          <w:b/>
        </w:rPr>
        <w:tab/>
      </w:r>
      <w:r w:rsidR="00BE7C53">
        <w:rPr>
          <w:b/>
        </w:rPr>
        <w:t>7</w:t>
      </w:r>
      <w:r w:rsidRPr="002F7395">
        <w:rPr>
          <w:b/>
        </w:rPr>
        <w:t>:</w:t>
      </w:r>
      <w:r w:rsidR="006C5A99">
        <w:rPr>
          <w:b/>
        </w:rPr>
        <w:t>3</w:t>
      </w:r>
      <w:r w:rsidRPr="002F7395">
        <w:rPr>
          <w:b/>
        </w:rPr>
        <w:t>0am – 10:00am</w:t>
      </w:r>
      <w:r w:rsidRPr="002F7395">
        <w:rPr>
          <w:b/>
        </w:rPr>
        <w:tab/>
        <w:t>Registration –</w:t>
      </w:r>
      <w:r w:rsidR="00C028E2">
        <w:rPr>
          <w:b/>
        </w:rPr>
        <w:t xml:space="preserve"> Riviera Ballroom</w:t>
      </w:r>
      <w:r w:rsidRPr="002F7395">
        <w:rPr>
          <w:b/>
        </w:rPr>
        <w:t xml:space="preserve"> Lobby</w:t>
      </w:r>
    </w:p>
    <w:p w14:paraId="0AFD5997" w14:textId="6E4BFE1C" w:rsidR="00AC5105" w:rsidRPr="00AC5105" w:rsidRDefault="00AC5105" w:rsidP="002D4FF2">
      <w:pPr>
        <w:pStyle w:val="NoSpacing"/>
        <w:rPr>
          <w:b/>
        </w:rPr>
      </w:pPr>
      <w:r w:rsidRPr="00AC5105">
        <w:rPr>
          <w:b/>
        </w:rPr>
        <w:tab/>
      </w:r>
      <w:r w:rsidR="005F71CB">
        <w:rPr>
          <w:b/>
        </w:rPr>
        <w:t>6:30am – 8:15am</w:t>
      </w:r>
      <w:r w:rsidRPr="00AC5105">
        <w:rPr>
          <w:b/>
        </w:rPr>
        <w:tab/>
      </w:r>
      <w:r w:rsidR="00C028E2">
        <w:rPr>
          <w:b/>
        </w:rPr>
        <w:t>Continental</w:t>
      </w:r>
      <w:r w:rsidR="00297A5D">
        <w:rPr>
          <w:b/>
        </w:rPr>
        <w:t xml:space="preserve"> B</w:t>
      </w:r>
      <w:r w:rsidR="00C028E2">
        <w:rPr>
          <w:b/>
        </w:rPr>
        <w:t>reakfast</w:t>
      </w:r>
      <w:r w:rsidR="002F7395">
        <w:rPr>
          <w:b/>
        </w:rPr>
        <w:t>-</w:t>
      </w:r>
      <w:r w:rsidR="00C028E2">
        <w:rPr>
          <w:b/>
        </w:rPr>
        <w:t xml:space="preserve">Riviera Ballroom </w:t>
      </w:r>
      <w:r w:rsidR="007235C5">
        <w:rPr>
          <w:b/>
        </w:rPr>
        <w:t>Lobby</w:t>
      </w:r>
    </w:p>
    <w:p w14:paraId="3462A86F" w14:textId="77777777" w:rsidR="002D4FF2" w:rsidRPr="002F7395" w:rsidRDefault="002D4FF2" w:rsidP="002D4FF2">
      <w:pPr>
        <w:pStyle w:val="NoSpacing"/>
        <w:rPr>
          <w:b/>
        </w:rPr>
      </w:pPr>
      <w:r w:rsidRPr="002F7395">
        <w:rPr>
          <w:b/>
        </w:rPr>
        <w:tab/>
      </w:r>
      <w:r w:rsidR="006C5A99">
        <w:rPr>
          <w:b/>
        </w:rPr>
        <w:t>8</w:t>
      </w:r>
      <w:r w:rsidRPr="002F7395">
        <w:rPr>
          <w:b/>
        </w:rPr>
        <w:t>:</w:t>
      </w:r>
      <w:r w:rsidR="006C5A99">
        <w:rPr>
          <w:b/>
        </w:rPr>
        <w:t>3</w:t>
      </w:r>
      <w:r w:rsidRPr="002F7395">
        <w:rPr>
          <w:b/>
        </w:rPr>
        <w:t xml:space="preserve">0am – </w:t>
      </w:r>
      <w:r w:rsidR="0016577F">
        <w:rPr>
          <w:b/>
        </w:rPr>
        <w:t>9</w:t>
      </w:r>
      <w:r w:rsidRPr="002F7395">
        <w:rPr>
          <w:b/>
        </w:rPr>
        <w:t>:</w:t>
      </w:r>
      <w:r w:rsidR="006C5A99">
        <w:rPr>
          <w:b/>
        </w:rPr>
        <w:t>0</w:t>
      </w:r>
      <w:r w:rsidRPr="002F7395">
        <w:rPr>
          <w:b/>
        </w:rPr>
        <w:t>0am</w:t>
      </w:r>
      <w:r w:rsidRPr="002F7395">
        <w:rPr>
          <w:b/>
        </w:rPr>
        <w:tab/>
        <w:t>Opening Ceremony</w:t>
      </w:r>
    </w:p>
    <w:p w14:paraId="47E4751A" w14:textId="543CE858" w:rsidR="002D4FF2" w:rsidRDefault="002D4FF2" w:rsidP="002D4FF2">
      <w:pPr>
        <w:pStyle w:val="NoSpacing"/>
      </w:pPr>
      <w:r>
        <w:tab/>
      </w:r>
      <w:r>
        <w:tab/>
      </w:r>
      <w:r>
        <w:tab/>
      </w:r>
      <w:r>
        <w:tab/>
      </w:r>
      <w:r>
        <w:tab/>
        <w:t>Presentation of Colors –</w:t>
      </w:r>
      <w:r w:rsidR="005B16AF">
        <w:t xml:space="preserve"> </w:t>
      </w:r>
      <w:r w:rsidR="00BB7D65">
        <w:t xml:space="preserve">Walworth County </w:t>
      </w:r>
      <w:r>
        <w:t>Honor Guard</w:t>
      </w:r>
    </w:p>
    <w:p w14:paraId="226D4AED" w14:textId="77777777" w:rsidR="002D4FF2" w:rsidRDefault="002D4FF2" w:rsidP="002D4FF2">
      <w:pPr>
        <w:pStyle w:val="NoSpacing"/>
      </w:pPr>
      <w:r>
        <w:tab/>
      </w:r>
      <w:r>
        <w:tab/>
      </w:r>
      <w:r>
        <w:tab/>
      </w:r>
      <w:r>
        <w:tab/>
      </w:r>
      <w:r>
        <w:tab/>
        <w:t xml:space="preserve">Welcome – WDOA President </w:t>
      </w:r>
      <w:r w:rsidR="005B16AF">
        <w:t>John Bennett</w:t>
      </w:r>
    </w:p>
    <w:p w14:paraId="55E02FD3" w14:textId="77777777" w:rsidR="007C4AAF" w:rsidRDefault="007C4AAF" w:rsidP="002D4FF2">
      <w:pPr>
        <w:pStyle w:val="NoSpacing"/>
      </w:pPr>
      <w:r>
        <w:tab/>
      </w:r>
      <w:r>
        <w:tab/>
      </w:r>
      <w:r>
        <w:tab/>
      </w:r>
      <w:r>
        <w:tab/>
      </w:r>
      <w:r>
        <w:tab/>
      </w:r>
      <w:r>
        <w:tab/>
        <w:t xml:space="preserve">       Conference Host – </w:t>
      </w:r>
      <w:r w:rsidR="005B16AF">
        <w:t>James Bushey</w:t>
      </w:r>
      <w:r w:rsidR="004947EA">
        <w:t>/Pete Ehlert</w:t>
      </w:r>
    </w:p>
    <w:p w14:paraId="1497A7AB" w14:textId="77777777" w:rsidR="002D4FF2" w:rsidRDefault="002D4FF2" w:rsidP="002D4FF2">
      <w:pPr>
        <w:pStyle w:val="NoSpacing"/>
      </w:pPr>
      <w:r>
        <w:tab/>
      </w:r>
      <w:r>
        <w:tab/>
      </w:r>
      <w:r>
        <w:tab/>
      </w:r>
      <w:r>
        <w:tab/>
      </w:r>
      <w:r>
        <w:tab/>
        <w:t>Special Welcome</w:t>
      </w:r>
    </w:p>
    <w:p w14:paraId="190801D2" w14:textId="09FA7BCC" w:rsidR="00F567C4" w:rsidRDefault="00F567C4" w:rsidP="002D4FF2">
      <w:pPr>
        <w:pStyle w:val="NoSpacing"/>
      </w:pPr>
      <w:r>
        <w:tab/>
      </w:r>
      <w:r>
        <w:tab/>
      </w:r>
      <w:r>
        <w:tab/>
      </w:r>
      <w:r>
        <w:tab/>
      </w:r>
      <w:r>
        <w:tab/>
      </w:r>
      <w:r>
        <w:tab/>
      </w:r>
      <w:r w:rsidR="005513DC">
        <w:t xml:space="preserve">Lake Geneva Police Chief Michael </w:t>
      </w:r>
      <w:r w:rsidR="008F547C">
        <w:t>Rasmussen</w:t>
      </w:r>
    </w:p>
    <w:p w14:paraId="633A9FB1" w14:textId="77777777" w:rsidR="005513DC" w:rsidRDefault="005513DC" w:rsidP="002D4FF2">
      <w:pPr>
        <w:pStyle w:val="NoSpacing"/>
      </w:pPr>
      <w:r>
        <w:tab/>
      </w:r>
      <w:r>
        <w:tab/>
      </w:r>
      <w:r>
        <w:tab/>
      </w:r>
      <w:r>
        <w:tab/>
      </w:r>
      <w:r>
        <w:tab/>
      </w:r>
      <w:r>
        <w:tab/>
        <w:t>Lake Geneva Mayor Charlene Klein</w:t>
      </w:r>
    </w:p>
    <w:p w14:paraId="5B0D314D" w14:textId="77777777" w:rsidR="00F567C4" w:rsidRDefault="00F567C4" w:rsidP="002D4FF2">
      <w:pPr>
        <w:pStyle w:val="NoSpacing"/>
      </w:pPr>
      <w:r>
        <w:tab/>
      </w:r>
      <w:r>
        <w:tab/>
      </w:r>
      <w:r>
        <w:tab/>
      </w:r>
      <w:r>
        <w:tab/>
      </w:r>
      <w:r>
        <w:tab/>
      </w:r>
      <w:r>
        <w:tab/>
      </w:r>
      <w:r w:rsidR="002379A9">
        <w:t>Lake Geneva</w:t>
      </w:r>
      <w:r>
        <w:t xml:space="preserve"> Visitors Bureau CEO </w:t>
      </w:r>
      <w:r w:rsidR="005513DC">
        <w:t>Stephanie Klett</w:t>
      </w:r>
    </w:p>
    <w:p w14:paraId="2429354F" w14:textId="77777777" w:rsidR="00205FD3" w:rsidRDefault="00205FD3" w:rsidP="002D4FF2">
      <w:pPr>
        <w:pStyle w:val="NoSpacing"/>
      </w:pPr>
    </w:p>
    <w:p w14:paraId="5BEEE579" w14:textId="77777777" w:rsidR="00AC5105" w:rsidRDefault="00A9559E" w:rsidP="002D4FF2">
      <w:pPr>
        <w:pStyle w:val="NoSpacing"/>
        <w:rPr>
          <w:b/>
        </w:rPr>
      </w:pPr>
      <w:r>
        <w:rPr>
          <w:noProof/>
        </w:rPr>
        <w:drawing>
          <wp:anchor distT="0" distB="0" distL="114300" distR="114300" simplePos="0" relativeHeight="251659264" behindDoc="0" locked="0" layoutInCell="1" allowOverlap="1" wp14:anchorId="24055957" wp14:editId="7B870E97">
            <wp:simplePos x="0" y="0"/>
            <wp:positionH relativeFrom="column">
              <wp:posOffset>4578985</wp:posOffset>
            </wp:positionH>
            <wp:positionV relativeFrom="paragraph">
              <wp:posOffset>6985</wp:posOffset>
            </wp:positionV>
            <wp:extent cx="1148715" cy="1209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8715"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4437" w:rsidRPr="002F7395">
        <w:rPr>
          <w:b/>
        </w:rPr>
        <w:tab/>
      </w:r>
      <w:r w:rsidR="00BE7C53">
        <w:rPr>
          <w:b/>
        </w:rPr>
        <w:t>9:</w:t>
      </w:r>
      <w:r w:rsidR="006C5A99">
        <w:rPr>
          <w:b/>
        </w:rPr>
        <w:t>0</w:t>
      </w:r>
      <w:r w:rsidR="00BE7C53">
        <w:rPr>
          <w:b/>
        </w:rPr>
        <w:t>0am</w:t>
      </w:r>
      <w:r w:rsidR="00D34437" w:rsidRPr="002F7395">
        <w:rPr>
          <w:b/>
        </w:rPr>
        <w:t xml:space="preserve"> – </w:t>
      </w:r>
      <w:r w:rsidR="00BE7C53">
        <w:rPr>
          <w:b/>
        </w:rPr>
        <w:t>12:00pm</w:t>
      </w:r>
      <w:r w:rsidR="00D34437" w:rsidRPr="002F7395">
        <w:rPr>
          <w:b/>
        </w:rPr>
        <w:tab/>
      </w:r>
      <w:r w:rsidR="00BE7C53">
        <w:rPr>
          <w:b/>
        </w:rPr>
        <w:t>Jermaine Galloway – "The Tall Cop"</w:t>
      </w:r>
    </w:p>
    <w:p w14:paraId="76E641A0" w14:textId="77777777" w:rsidR="002F7395" w:rsidRDefault="000C595E" w:rsidP="00BE7C53">
      <w:pPr>
        <w:pStyle w:val="NoSpacing"/>
        <w:rPr>
          <w:b/>
        </w:rPr>
      </w:pPr>
      <w:r w:rsidRPr="000C595E">
        <w:tab/>
      </w:r>
      <w:r w:rsidRPr="000C595E">
        <w:tab/>
      </w:r>
      <w:r w:rsidRPr="000C595E">
        <w:tab/>
      </w:r>
      <w:r w:rsidRPr="000C595E">
        <w:tab/>
      </w:r>
      <w:r w:rsidRPr="000C595E">
        <w:tab/>
      </w:r>
      <w:r w:rsidR="00BE7C53" w:rsidRPr="00BE7C53">
        <w:rPr>
          <w:b/>
        </w:rPr>
        <w:t xml:space="preserve">You Can't Stop what you </w:t>
      </w:r>
      <w:proofErr w:type="gramStart"/>
      <w:r w:rsidR="00BE7C53" w:rsidRPr="00BE7C53">
        <w:rPr>
          <w:b/>
        </w:rPr>
        <w:t>don’t</w:t>
      </w:r>
      <w:proofErr w:type="gramEnd"/>
      <w:r w:rsidR="00BE7C53" w:rsidRPr="00BE7C53">
        <w:rPr>
          <w:b/>
        </w:rPr>
        <w:t xml:space="preserve"> know!</w:t>
      </w:r>
      <w:r w:rsidR="00A9559E" w:rsidRPr="00A9559E">
        <w:rPr>
          <w:noProof/>
        </w:rPr>
        <w:t xml:space="preserve"> </w:t>
      </w:r>
    </w:p>
    <w:p w14:paraId="484B52A6" w14:textId="2329428D" w:rsidR="001E1802" w:rsidRDefault="004A5A65" w:rsidP="004A5A65">
      <w:pPr>
        <w:pStyle w:val="NoSpacing"/>
      </w:pPr>
      <w:r>
        <w:t xml:space="preserve">This workshop is for educators, prevention providers, coalition members, </w:t>
      </w:r>
      <w:proofErr w:type="gramStart"/>
      <w:r>
        <w:t>law</w:t>
      </w:r>
      <w:proofErr w:type="gramEnd"/>
    </w:p>
    <w:p w14:paraId="0CAE9408" w14:textId="77777777" w:rsidR="004A5A65" w:rsidRDefault="004A5A65" w:rsidP="004A5A65">
      <w:pPr>
        <w:pStyle w:val="NoSpacing"/>
      </w:pPr>
      <w:r>
        <w:t>enforcement, probation officers, school administration, and parents.</w:t>
      </w:r>
    </w:p>
    <w:p w14:paraId="2071B5B3" w14:textId="77777777" w:rsidR="004A5A65" w:rsidRDefault="004A5A65" w:rsidP="004A5A65">
      <w:pPr>
        <w:pStyle w:val="NoSpacing"/>
      </w:pPr>
      <w:r>
        <w:t xml:space="preserve">This workshop covers alcohol and drug clothing, alcoholic energy drinks, alcopops, alcohol and drug concealment methods and containers, drug paraphernalia, drug related music and groups, logos, stickers, new technology, youth party tendencies, party games, non-traditional alcoholic beverages, social networking sites, synthetic drugs, OTC drugs, inhalants, </w:t>
      </w:r>
      <w:proofErr w:type="gramStart"/>
      <w:r>
        <w:t>marijuana</w:t>
      </w:r>
      <w:proofErr w:type="gramEnd"/>
    </w:p>
    <w:p w14:paraId="45544FBF" w14:textId="77777777" w:rsidR="004A5A65" w:rsidRDefault="004A5A65" w:rsidP="004A5A65">
      <w:pPr>
        <w:pStyle w:val="NoSpacing"/>
      </w:pPr>
      <w:r>
        <w:t xml:space="preserve">concentrates, E-cigarettes, and popular party drugs, </w:t>
      </w:r>
      <w:proofErr w:type="gramStart"/>
      <w:r>
        <w:t>including:</w:t>
      </w:r>
      <w:proofErr w:type="gramEnd"/>
      <w:r>
        <w:t xml:space="preserve"> opioids, Adderall, and ecstasy.</w:t>
      </w:r>
    </w:p>
    <w:p w14:paraId="4E84234F" w14:textId="77777777" w:rsidR="004A5A65" w:rsidRDefault="004A5A65" w:rsidP="004A5A65">
      <w:pPr>
        <w:pStyle w:val="NoSpacing"/>
      </w:pPr>
    </w:p>
    <w:p w14:paraId="3E4B6E22" w14:textId="77777777" w:rsidR="004A5A65" w:rsidRDefault="004A5A65" w:rsidP="004A5A65">
      <w:pPr>
        <w:pStyle w:val="NoSpacing"/>
      </w:pPr>
      <w:r>
        <w:t xml:space="preserve">This session can also cover common stash compartments that can be used to hide </w:t>
      </w:r>
      <w:proofErr w:type="gramStart"/>
      <w:r>
        <w:t>weapons</w:t>
      </w:r>
      <w:proofErr w:type="gramEnd"/>
    </w:p>
    <w:p w14:paraId="6ECCDF6C" w14:textId="77777777" w:rsidR="004A5A65" w:rsidRDefault="004A5A65" w:rsidP="004A5A65">
      <w:pPr>
        <w:pStyle w:val="NoSpacing"/>
      </w:pPr>
      <w:r>
        <w:t>inside everyday clothing containers and other items, in addition to the impact on traffic safety.</w:t>
      </w:r>
    </w:p>
    <w:p w14:paraId="44A4209B" w14:textId="77777777" w:rsidR="004A5A65" w:rsidRDefault="004A5A65" w:rsidP="004A5A65">
      <w:pPr>
        <w:pStyle w:val="NoSpacing"/>
      </w:pPr>
      <w:r>
        <w:t>This session is unique, in that it provides over 70 visual aids for attendees to hold and</w:t>
      </w:r>
    </w:p>
    <w:p w14:paraId="6783A336" w14:textId="77777777" w:rsidR="004A5A65" w:rsidRDefault="004A5A65" w:rsidP="004A5A65">
      <w:pPr>
        <w:pStyle w:val="NoSpacing"/>
      </w:pPr>
      <w:r>
        <w:t xml:space="preserve">become familiar with. In today's culture, everything is person-specific and has </w:t>
      </w:r>
      <w:proofErr w:type="gramStart"/>
      <w:r>
        <w:t>different</w:t>
      </w:r>
      <w:proofErr w:type="gramEnd"/>
    </w:p>
    <w:p w14:paraId="401944B4" w14:textId="77777777" w:rsidR="004A5A65" w:rsidRDefault="004A5A65" w:rsidP="004A5A65">
      <w:pPr>
        <w:pStyle w:val="NoSpacing"/>
      </w:pPr>
      <w:r>
        <w:t>meanings to different individuals. Meanwhile, certain items have gained popularity in the</w:t>
      </w:r>
    </w:p>
    <w:p w14:paraId="246D916C" w14:textId="77777777" w:rsidR="004A5A65" w:rsidRDefault="004A5A65" w:rsidP="004A5A65">
      <w:pPr>
        <w:pStyle w:val="NoSpacing"/>
      </w:pPr>
      <w:r>
        <w:t>alcohol and drug scene - which changes every day.</w:t>
      </w:r>
    </w:p>
    <w:p w14:paraId="1A70A285" w14:textId="77777777" w:rsidR="004A5A65" w:rsidRDefault="004A5A65" w:rsidP="004A5A65">
      <w:pPr>
        <w:pStyle w:val="NoSpacing"/>
      </w:pPr>
    </w:p>
    <w:p w14:paraId="6E178A53" w14:textId="77777777" w:rsidR="004A5A65" w:rsidRDefault="004A5A65" w:rsidP="004A5A65">
      <w:pPr>
        <w:pStyle w:val="NoSpacing"/>
      </w:pPr>
      <w:r>
        <w:t>Officer Galloway tailors this session to each community that he teaches in, and</w:t>
      </w:r>
    </w:p>
    <w:p w14:paraId="18229355" w14:textId="77777777" w:rsidR="004A5A65" w:rsidRDefault="004A5A65" w:rsidP="004A5A65">
      <w:pPr>
        <w:pStyle w:val="NoSpacing"/>
      </w:pPr>
      <w:r>
        <w:t xml:space="preserve">constantly updates this training to keep up with the current trends. This allows the </w:t>
      </w:r>
      <w:proofErr w:type="gramStart"/>
      <w:r>
        <w:t>community</w:t>
      </w:r>
      <w:proofErr w:type="gramEnd"/>
    </w:p>
    <w:p w14:paraId="017ADD0E" w14:textId="77777777" w:rsidR="004A5A65" w:rsidRDefault="004A5A65" w:rsidP="004A5A65">
      <w:pPr>
        <w:pStyle w:val="NoSpacing"/>
      </w:pPr>
      <w:r>
        <w:t>to know what is going on locally, in their own retail stores. Galloway also covers the impact of</w:t>
      </w:r>
    </w:p>
    <w:p w14:paraId="617F05E6" w14:textId="77777777" w:rsidR="004A5A65" w:rsidRDefault="004A5A65" w:rsidP="004A5A65">
      <w:pPr>
        <w:pStyle w:val="NoSpacing"/>
      </w:pPr>
      <w:r>
        <w:t>legalization, if this affects your state.</w:t>
      </w:r>
    </w:p>
    <w:p w14:paraId="61124203" w14:textId="77777777" w:rsidR="004A5A65" w:rsidRDefault="004A5A65" w:rsidP="004A5A65">
      <w:pPr>
        <w:pStyle w:val="NoSpacing"/>
      </w:pPr>
    </w:p>
    <w:p w14:paraId="147B6341" w14:textId="77777777" w:rsidR="00976702" w:rsidRPr="00EC58AD" w:rsidRDefault="004A5A65" w:rsidP="004A5A65">
      <w:pPr>
        <w:pStyle w:val="NoSpacing"/>
      </w:pPr>
      <w:r>
        <w:t>YOU CAN’T STOP WHAT YOU DON’T KNOW</w:t>
      </w:r>
      <w:r w:rsidR="00C67FDB">
        <w:t>/</w:t>
      </w:r>
      <w:r>
        <w:t>TM</w:t>
      </w:r>
      <w:r w:rsidR="00C67FDB">
        <w:t xml:space="preserve">  </w:t>
      </w:r>
      <w:hyperlink r:id="rId8" w:history="1">
        <w:r w:rsidR="00C67FDB" w:rsidRPr="00BA6131">
          <w:rPr>
            <w:rStyle w:val="Hyperlink"/>
          </w:rPr>
          <w:t>https://www.tallcopsaysstop.com/</w:t>
        </w:r>
      </w:hyperlink>
    </w:p>
    <w:p w14:paraId="5C9B793F" w14:textId="77777777" w:rsidR="004A5A65" w:rsidRDefault="004A5A65" w:rsidP="004947EA">
      <w:pPr>
        <w:pStyle w:val="NoSpacing"/>
        <w:ind w:firstLine="720"/>
        <w:rPr>
          <w:b/>
        </w:rPr>
      </w:pPr>
    </w:p>
    <w:p w14:paraId="53874E69" w14:textId="77777777" w:rsidR="004A5A65" w:rsidRDefault="004A5A65" w:rsidP="004947EA">
      <w:pPr>
        <w:pStyle w:val="NoSpacing"/>
        <w:ind w:firstLine="720"/>
        <w:rPr>
          <w:b/>
        </w:rPr>
      </w:pPr>
    </w:p>
    <w:p w14:paraId="08D7FAE6" w14:textId="77777777" w:rsidR="004A5A65" w:rsidRDefault="004A5A65" w:rsidP="004947EA">
      <w:pPr>
        <w:pStyle w:val="NoSpacing"/>
        <w:ind w:firstLine="720"/>
        <w:rPr>
          <w:b/>
        </w:rPr>
      </w:pPr>
    </w:p>
    <w:p w14:paraId="60C0FA7B" w14:textId="77777777" w:rsidR="004A5A65" w:rsidRDefault="004A5A65" w:rsidP="004947EA">
      <w:pPr>
        <w:pStyle w:val="NoSpacing"/>
        <w:ind w:firstLine="720"/>
        <w:rPr>
          <w:b/>
        </w:rPr>
      </w:pPr>
    </w:p>
    <w:p w14:paraId="665631F9" w14:textId="77777777" w:rsidR="004A5A65" w:rsidRDefault="004A5A65" w:rsidP="004A5A65">
      <w:pPr>
        <w:pStyle w:val="NoSpacing"/>
        <w:jc w:val="center"/>
        <w:rPr>
          <w:b/>
          <w:sz w:val="40"/>
          <w:szCs w:val="40"/>
        </w:rPr>
      </w:pPr>
    </w:p>
    <w:p w14:paraId="13C80FE0" w14:textId="77777777" w:rsidR="004A5A65" w:rsidRDefault="004A5A65" w:rsidP="004A5A65">
      <w:pPr>
        <w:pStyle w:val="NoSpacing"/>
        <w:jc w:val="center"/>
        <w:rPr>
          <w:b/>
          <w:sz w:val="40"/>
          <w:szCs w:val="40"/>
        </w:rPr>
      </w:pPr>
      <w:r>
        <w:rPr>
          <w:b/>
          <w:sz w:val="40"/>
          <w:szCs w:val="40"/>
        </w:rPr>
        <w:t>2021</w:t>
      </w:r>
      <w:r w:rsidRPr="00D34437">
        <w:rPr>
          <w:b/>
          <w:sz w:val="40"/>
          <w:szCs w:val="40"/>
        </w:rPr>
        <w:t xml:space="preserve"> WDOA Conference Detailed Agenda</w:t>
      </w:r>
    </w:p>
    <w:p w14:paraId="7D15C5DC" w14:textId="77777777" w:rsidR="004A5A65" w:rsidRDefault="004A5A65" w:rsidP="004A5A65">
      <w:pPr>
        <w:pStyle w:val="NoSpacing"/>
        <w:jc w:val="center"/>
        <w:rPr>
          <w:b/>
          <w:sz w:val="40"/>
          <w:szCs w:val="40"/>
        </w:rPr>
      </w:pPr>
    </w:p>
    <w:p w14:paraId="0FB332AC" w14:textId="0AB6EA01" w:rsidR="004A5A65" w:rsidRPr="008853D8" w:rsidRDefault="004A5A65" w:rsidP="004A5A65">
      <w:pPr>
        <w:pStyle w:val="NoSpacing"/>
        <w:rPr>
          <w:b/>
          <w:color w:val="FF0000"/>
        </w:rPr>
      </w:pPr>
      <w:r w:rsidRPr="00432ACE">
        <w:rPr>
          <w:b/>
          <w:color w:val="FF0000"/>
        </w:rPr>
        <w:t xml:space="preserve">Monday </w:t>
      </w:r>
      <w:r>
        <w:rPr>
          <w:b/>
          <w:color w:val="FF0000"/>
        </w:rPr>
        <w:t>July 19, 2021</w:t>
      </w:r>
      <w:r w:rsidR="00C67FDB">
        <w:rPr>
          <w:b/>
          <w:color w:val="FF0000"/>
        </w:rPr>
        <w:t xml:space="preserve"> – Continued</w:t>
      </w:r>
    </w:p>
    <w:p w14:paraId="68AB98A5" w14:textId="77777777" w:rsidR="009B6FCF" w:rsidRDefault="00D34437" w:rsidP="004947EA">
      <w:pPr>
        <w:pStyle w:val="NoSpacing"/>
        <w:ind w:firstLine="720"/>
        <w:rPr>
          <w:b/>
        </w:rPr>
      </w:pPr>
      <w:r w:rsidRPr="002F7395">
        <w:rPr>
          <w:b/>
        </w:rPr>
        <w:t>12:00pm – 1:00pm</w:t>
      </w:r>
      <w:r w:rsidRPr="002F7395">
        <w:rPr>
          <w:b/>
        </w:rPr>
        <w:tab/>
        <w:t xml:space="preserve">Lunch </w:t>
      </w:r>
      <w:r w:rsidR="00DE68B2">
        <w:rPr>
          <w:b/>
        </w:rPr>
        <w:t xml:space="preserve">– </w:t>
      </w:r>
      <w:r w:rsidR="00205FD3">
        <w:rPr>
          <w:b/>
        </w:rPr>
        <w:t xml:space="preserve">Convention </w:t>
      </w:r>
      <w:r w:rsidR="005F71CB">
        <w:rPr>
          <w:b/>
        </w:rPr>
        <w:t xml:space="preserve">Center </w:t>
      </w:r>
      <w:r w:rsidR="00DE68B2">
        <w:rPr>
          <w:b/>
        </w:rPr>
        <w:t>Conference Area</w:t>
      </w:r>
    </w:p>
    <w:p w14:paraId="1A0BD992" w14:textId="77777777" w:rsidR="00976702" w:rsidRDefault="00976702" w:rsidP="004947EA">
      <w:pPr>
        <w:pStyle w:val="NoSpacing"/>
        <w:ind w:firstLine="720"/>
        <w:rPr>
          <w:b/>
        </w:rPr>
      </w:pPr>
    </w:p>
    <w:p w14:paraId="53A67188" w14:textId="77777777" w:rsidR="00796368" w:rsidRDefault="00796368" w:rsidP="00BE7C53">
      <w:pPr>
        <w:pStyle w:val="NoSpacing"/>
        <w:ind w:firstLine="720"/>
        <w:rPr>
          <w:b/>
        </w:rPr>
      </w:pPr>
      <w:r>
        <w:rPr>
          <w:b/>
        </w:rPr>
        <w:t>1:00pm – 5</w:t>
      </w:r>
      <w:r w:rsidRPr="002F7395">
        <w:rPr>
          <w:b/>
        </w:rPr>
        <w:t>:00pm</w:t>
      </w:r>
      <w:r w:rsidRPr="002F7395">
        <w:rPr>
          <w:b/>
        </w:rPr>
        <w:tab/>
      </w:r>
      <w:r w:rsidR="00BE7C53">
        <w:rPr>
          <w:b/>
        </w:rPr>
        <w:t>Jermaine Galloway – "The Tall Cop"</w:t>
      </w:r>
      <w:r w:rsidR="00EC58AD">
        <w:rPr>
          <w:b/>
        </w:rPr>
        <w:t xml:space="preserve"> Continued</w:t>
      </w:r>
    </w:p>
    <w:p w14:paraId="335E50CA" w14:textId="77777777" w:rsidR="00FA75CE" w:rsidRDefault="00BE7C53" w:rsidP="00FA75CE">
      <w:pPr>
        <w:pStyle w:val="NoSpacing"/>
        <w:ind w:firstLine="720"/>
        <w:rPr>
          <w:b/>
        </w:rPr>
      </w:pPr>
      <w:r>
        <w:rPr>
          <w:b/>
        </w:rPr>
        <w:tab/>
      </w:r>
      <w:r>
        <w:rPr>
          <w:b/>
        </w:rPr>
        <w:tab/>
      </w:r>
      <w:r>
        <w:rPr>
          <w:b/>
        </w:rPr>
        <w:tab/>
      </w:r>
      <w:r>
        <w:rPr>
          <w:b/>
        </w:rPr>
        <w:tab/>
        <w:t xml:space="preserve">You Can't Stop what you </w:t>
      </w:r>
      <w:proofErr w:type="gramStart"/>
      <w:r>
        <w:rPr>
          <w:b/>
        </w:rPr>
        <w:t>don't</w:t>
      </w:r>
      <w:proofErr w:type="gramEnd"/>
      <w:r>
        <w:rPr>
          <w:b/>
        </w:rPr>
        <w:t xml:space="preserve"> know!</w:t>
      </w:r>
    </w:p>
    <w:p w14:paraId="038DF0E1" w14:textId="5A8EB659" w:rsidR="00F63A85" w:rsidRPr="00DE68B2" w:rsidRDefault="00796368" w:rsidP="008853D8">
      <w:pPr>
        <w:pStyle w:val="NoSpacing"/>
        <w:ind w:firstLine="720"/>
        <w:rPr>
          <w:b/>
        </w:rPr>
      </w:pPr>
      <w:r>
        <w:rPr>
          <w:b/>
        </w:rPr>
        <w:t>6:00pm - TBD</w:t>
      </w:r>
      <w:r>
        <w:rPr>
          <w:b/>
        </w:rPr>
        <w:tab/>
      </w:r>
      <w:r w:rsidR="00481C3C">
        <w:rPr>
          <w:b/>
        </w:rPr>
        <w:t xml:space="preserve">               </w:t>
      </w:r>
      <w:r>
        <w:rPr>
          <w:b/>
        </w:rPr>
        <w:t>WDOA Social Activity –</w:t>
      </w:r>
      <w:r w:rsidR="006C5A99">
        <w:rPr>
          <w:b/>
        </w:rPr>
        <w:tab/>
      </w:r>
      <w:r w:rsidR="006C5A99">
        <w:rPr>
          <w:b/>
        </w:rPr>
        <w:tab/>
      </w:r>
      <w:r w:rsidR="006C5A99">
        <w:rPr>
          <w:b/>
        </w:rPr>
        <w:tab/>
      </w:r>
      <w:r w:rsidR="006C5A99">
        <w:rPr>
          <w:b/>
        </w:rPr>
        <w:tab/>
      </w:r>
      <w:r w:rsidR="006C5A99">
        <w:rPr>
          <w:b/>
        </w:rPr>
        <w:tab/>
      </w:r>
      <w:r w:rsidR="006C5A99">
        <w:rPr>
          <w:b/>
        </w:rPr>
        <w:tab/>
      </w:r>
      <w:r w:rsidR="006C5A99">
        <w:rPr>
          <w:b/>
        </w:rPr>
        <w:tab/>
      </w:r>
      <w:r w:rsidR="00A86D37">
        <w:rPr>
          <w:b/>
        </w:rPr>
        <w:tab/>
      </w:r>
      <w:r w:rsidR="00A86D37">
        <w:rPr>
          <w:b/>
        </w:rPr>
        <w:tab/>
      </w:r>
      <w:r w:rsidR="00A86D37">
        <w:rPr>
          <w:b/>
        </w:rPr>
        <w:tab/>
      </w:r>
      <w:r w:rsidR="00A86D37">
        <w:rPr>
          <w:b/>
        </w:rPr>
        <w:tab/>
      </w:r>
      <w:r w:rsidR="00974F9E">
        <w:rPr>
          <w:b/>
        </w:rPr>
        <w:tab/>
      </w:r>
      <w:r w:rsidR="00974F9E">
        <w:rPr>
          <w:b/>
        </w:rPr>
        <w:tab/>
      </w:r>
      <w:r w:rsidR="00974F9E">
        <w:rPr>
          <w:b/>
        </w:rPr>
        <w:tab/>
      </w:r>
      <w:r w:rsidR="00974F9E">
        <w:rPr>
          <w:b/>
        </w:rPr>
        <w:tab/>
      </w:r>
    </w:p>
    <w:p w14:paraId="025E8B33" w14:textId="47DAF9BB" w:rsidR="00977A60" w:rsidRDefault="00F63A85" w:rsidP="00F63A85">
      <w:pPr>
        <w:pStyle w:val="NoSpacing"/>
        <w:rPr>
          <w:b/>
          <w:color w:val="FF0000"/>
        </w:rPr>
      </w:pPr>
      <w:r w:rsidRPr="00432ACE">
        <w:rPr>
          <w:b/>
          <w:color w:val="FF0000"/>
        </w:rPr>
        <w:t xml:space="preserve">Tuesday </w:t>
      </w:r>
      <w:r w:rsidR="00845B73">
        <w:rPr>
          <w:b/>
          <w:color w:val="FF0000"/>
        </w:rPr>
        <w:t>July 2</w:t>
      </w:r>
      <w:r w:rsidR="0016577F">
        <w:rPr>
          <w:b/>
          <w:color w:val="FF0000"/>
        </w:rPr>
        <w:t>0</w:t>
      </w:r>
      <w:r w:rsidR="00845B73">
        <w:rPr>
          <w:b/>
          <w:color w:val="FF0000"/>
        </w:rPr>
        <w:t>, 20</w:t>
      </w:r>
      <w:r w:rsidR="0016577F">
        <w:rPr>
          <w:b/>
          <w:color w:val="FF0000"/>
        </w:rPr>
        <w:t>21</w:t>
      </w:r>
    </w:p>
    <w:p w14:paraId="56B6B7E1" w14:textId="7CC93980" w:rsidR="00BE7C53" w:rsidRPr="002F7395" w:rsidRDefault="005F71CB" w:rsidP="005C7F21">
      <w:pPr>
        <w:pStyle w:val="NoSpacing"/>
        <w:ind w:left="720"/>
        <w:rPr>
          <w:b/>
        </w:rPr>
      </w:pPr>
      <w:r>
        <w:rPr>
          <w:b/>
        </w:rPr>
        <w:t>6</w:t>
      </w:r>
      <w:r w:rsidR="00BE7C53" w:rsidRPr="002F7395">
        <w:rPr>
          <w:b/>
        </w:rPr>
        <w:t>:</w:t>
      </w:r>
      <w:r>
        <w:rPr>
          <w:b/>
        </w:rPr>
        <w:t>3</w:t>
      </w:r>
      <w:r w:rsidR="00BE7C53" w:rsidRPr="002F7395">
        <w:rPr>
          <w:b/>
        </w:rPr>
        <w:t xml:space="preserve">0am – </w:t>
      </w:r>
      <w:r>
        <w:rPr>
          <w:b/>
        </w:rPr>
        <w:t>7</w:t>
      </w:r>
      <w:r w:rsidR="00BE7C53" w:rsidRPr="002F7395">
        <w:rPr>
          <w:b/>
        </w:rPr>
        <w:t>:</w:t>
      </w:r>
      <w:r>
        <w:rPr>
          <w:b/>
        </w:rPr>
        <w:t>45</w:t>
      </w:r>
      <w:r w:rsidR="00BE7C53" w:rsidRPr="002F7395">
        <w:rPr>
          <w:b/>
        </w:rPr>
        <w:t>am</w:t>
      </w:r>
      <w:r w:rsidR="00BE7C53" w:rsidRPr="002F7395">
        <w:rPr>
          <w:b/>
        </w:rPr>
        <w:tab/>
      </w:r>
      <w:r w:rsidR="006C5A99">
        <w:rPr>
          <w:b/>
        </w:rPr>
        <w:t>Breakfast Buffet-</w:t>
      </w:r>
      <w:r w:rsidR="007235C5">
        <w:rPr>
          <w:b/>
        </w:rPr>
        <w:t xml:space="preserve">Harbor Shores </w:t>
      </w:r>
      <w:r w:rsidR="00F75F0A">
        <w:rPr>
          <w:b/>
        </w:rPr>
        <w:t>Conference Area</w:t>
      </w:r>
    </w:p>
    <w:p w14:paraId="3AB90DB2" w14:textId="77777777" w:rsidR="00423F88" w:rsidRDefault="00BE7C53" w:rsidP="00423F88">
      <w:pPr>
        <w:pStyle w:val="NoSpacing"/>
        <w:rPr>
          <w:b/>
        </w:rPr>
      </w:pPr>
      <w:r w:rsidRPr="002F7395">
        <w:rPr>
          <w:b/>
        </w:rPr>
        <w:tab/>
      </w:r>
      <w:r w:rsidR="006C5A99">
        <w:rPr>
          <w:b/>
        </w:rPr>
        <w:t>8</w:t>
      </w:r>
      <w:r w:rsidRPr="002F7395">
        <w:rPr>
          <w:b/>
        </w:rPr>
        <w:t>:</w:t>
      </w:r>
      <w:r>
        <w:rPr>
          <w:b/>
        </w:rPr>
        <w:t>0</w:t>
      </w:r>
      <w:r w:rsidRPr="002F7395">
        <w:rPr>
          <w:b/>
        </w:rPr>
        <w:t xml:space="preserve">0am – </w:t>
      </w:r>
      <w:r w:rsidR="00423F88">
        <w:rPr>
          <w:b/>
        </w:rPr>
        <w:t>8</w:t>
      </w:r>
      <w:r w:rsidRPr="002F7395">
        <w:rPr>
          <w:b/>
        </w:rPr>
        <w:t>:</w:t>
      </w:r>
      <w:r>
        <w:rPr>
          <w:b/>
        </w:rPr>
        <w:t>3</w:t>
      </w:r>
      <w:r w:rsidRPr="002F7395">
        <w:rPr>
          <w:b/>
        </w:rPr>
        <w:t>0am</w:t>
      </w:r>
      <w:r w:rsidRPr="002F7395">
        <w:rPr>
          <w:b/>
        </w:rPr>
        <w:tab/>
      </w:r>
      <w:r w:rsidR="00423F88" w:rsidRPr="002F7395">
        <w:rPr>
          <w:b/>
        </w:rPr>
        <w:t>WDOA Business Meeting</w:t>
      </w:r>
    </w:p>
    <w:p w14:paraId="684F4233" w14:textId="77777777" w:rsidR="00423F88" w:rsidRDefault="00423F88" w:rsidP="00423F88">
      <w:pPr>
        <w:pStyle w:val="NoSpacing"/>
      </w:pPr>
      <w:r w:rsidRPr="000C595E">
        <w:tab/>
      </w:r>
      <w:r w:rsidRPr="000C595E">
        <w:tab/>
      </w:r>
      <w:r w:rsidRPr="000C595E">
        <w:tab/>
      </w:r>
      <w:r w:rsidRPr="000C595E">
        <w:tab/>
      </w:r>
      <w:r w:rsidRPr="000C595E">
        <w:tab/>
        <w:t>President Address</w:t>
      </w:r>
    </w:p>
    <w:p w14:paraId="43AB84E1" w14:textId="77777777" w:rsidR="00423F88" w:rsidRPr="000C595E" w:rsidRDefault="00423F88" w:rsidP="00423F88">
      <w:pPr>
        <w:pStyle w:val="NoSpacing"/>
        <w:rPr>
          <w:b/>
        </w:rPr>
      </w:pPr>
      <w:r w:rsidRPr="000C595E">
        <w:rPr>
          <w:b/>
        </w:rPr>
        <w:tab/>
      </w:r>
      <w:r w:rsidRPr="000C595E">
        <w:rPr>
          <w:b/>
        </w:rPr>
        <w:tab/>
      </w:r>
      <w:r w:rsidRPr="000C595E">
        <w:rPr>
          <w:b/>
        </w:rPr>
        <w:tab/>
      </w:r>
      <w:r w:rsidRPr="000C595E">
        <w:rPr>
          <w:b/>
        </w:rPr>
        <w:tab/>
      </w:r>
      <w:r w:rsidRPr="000C595E">
        <w:rPr>
          <w:b/>
        </w:rPr>
        <w:tab/>
        <w:t>Elections</w:t>
      </w:r>
    </w:p>
    <w:p w14:paraId="26158A3A" w14:textId="77777777" w:rsidR="00423F88" w:rsidRDefault="00423F88" w:rsidP="00423F88">
      <w:pPr>
        <w:pStyle w:val="NoSpacing"/>
      </w:pPr>
      <w:r>
        <w:tab/>
      </w:r>
      <w:r>
        <w:tab/>
      </w:r>
      <w:r>
        <w:tab/>
      </w:r>
      <w:r>
        <w:tab/>
      </w:r>
      <w:r>
        <w:tab/>
        <w:t xml:space="preserve">Area Reps </w:t>
      </w:r>
      <w:r w:rsidR="00EB6A19">
        <w:t>1,</w:t>
      </w:r>
      <w:r>
        <w:t>2,</w:t>
      </w:r>
      <w:r w:rsidR="00496511">
        <w:t>3,4,5</w:t>
      </w:r>
    </w:p>
    <w:p w14:paraId="2364886C" w14:textId="77777777" w:rsidR="00496511" w:rsidRDefault="00496511" w:rsidP="00423F88">
      <w:pPr>
        <w:pStyle w:val="NoSpacing"/>
      </w:pPr>
      <w:r>
        <w:tab/>
      </w:r>
      <w:r>
        <w:tab/>
      </w:r>
      <w:r>
        <w:tab/>
      </w:r>
      <w:r>
        <w:tab/>
      </w:r>
      <w:r>
        <w:tab/>
        <w:t>Secretary</w:t>
      </w:r>
    </w:p>
    <w:p w14:paraId="62D2574C" w14:textId="77777777" w:rsidR="00423F88" w:rsidRDefault="00423F88" w:rsidP="00423F88">
      <w:pPr>
        <w:pStyle w:val="NoSpacing"/>
      </w:pPr>
      <w:r>
        <w:tab/>
      </w:r>
      <w:r>
        <w:tab/>
      </w:r>
      <w:r>
        <w:tab/>
      </w:r>
      <w:r>
        <w:tab/>
      </w:r>
      <w:r>
        <w:tab/>
        <w:t>Treasurer</w:t>
      </w:r>
    </w:p>
    <w:p w14:paraId="3A6BE410" w14:textId="77777777" w:rsidR="00BE7C53" w:rsidRDefault="00423F88" w:rsidP="00423F88">
      <w:pPr>
        <w:pStyle w:val="NoSpacing"/>
      </w:pPr>
      <w:r>
        <w:tab/>
      </w:r>
      <w:r>
        <w:tab/>
      </w:r>
      <w:r>
        <w:tab/>
      </w:r>
      <w:r>
        <w:tab/>
      </w:r>
      <w:r>
        <w:tab/>
        <w:t>1</w:t>
      </w:r>
      <w:r w:rsidRPr="002F7395">
        <w:rPr>
          <w:vertAlign w:val="superscript"/>
        </w:rPr>
        <w:t>st</w:t>
      </w:r>
      <w:r>
        <w:t xml:space="preserve"> Vice President</w:t>
      </w:r>
      <w:r w:rsidR="00BE7C53">
        <w:tab/>
      </w:r>
      <w:r w:rsidR="00BE7C53">
        <w:tab/>
      </w:r>
      <w:r w:rsidR="00BE7C53">
        <w:tab/>
      </w:r>
      <w:r w:rsidR="00BE7C53">
        <w:tab/>
      </w:r>
      <w:r w:rsidR="00BE7C53">
        <w:tab/>
      </w:r>
    </w:p>
    <w:p w14:paraId="58191167" w14:textId="77777777" w:rsidR="00BE7C53" w:rsidRPr="002F7395" w:rsidRDefault="00423F88" w:rsidP="00BE7C53">
      <w:pPr>
        <w:pStyle w:val="NoSpacing"/>
        <w:ind w:firstLine="720"/>
        <w:rPr>
          <w:b/>
        </w:rPr>
      </w:pPr>
      <w:r>
        <w:rPr>
          <w:b/>
        </w:rPr>
        <w:t>8</w:t>
      </w:r>
      <w:r w:rsidR="00BE7C53" w:rsidRPr="002F7395">
        <w:rPr>
          <w:b/>
        </w:rPr>
        <w:t xml:space="preserve">:30am – </w:t>
      </w:r>
      <w:r>
        <w:rPr>
          <w:b/>
        </w:rPr>
        <w:t>9</w:t>
      </w:r>
      <w:r w:rsidR="00BE7C53">
        <w:rPr>
          <w:b/>
        </w:rPr>
        <w:t>:45am</w:t>
      </w:r>
      <w:r w:rsidR="00BE7C53" w:rsidRPr="002F7395">
        <w:rPr>
          <w:b/>
        </w:rPr>
        <w:tab/>
        <w:t>DARE America Updates</w:t>
      </w:r>
    </w:p>
    <w:p w14:paraId="54BD8338" w14:textId="77777777" w:rsidR="00BE7C53" w:rsidRDefault="00BE7C53" w:rsidP="00BE7C53">
      <w:pPr>
        <w:pStyle w:val="NoSpacing"/>
      </w:pPr>
      <w:r>
        <w:tab/>
      </w:r>
      <w:r>
        <w:tab/>
      </w:r>
      <w:r>
        <w:tab/>
      </w:r>
      <w:r>
        <w:tab/>
      </w:r>
      <w:r>
        <w:tab/>
        <w:t xml:space="preserve">Jeff Smith – </w:t>
      </w:r>
      <w:r w:rsidR="003D694B">
        <w:t>Steve Albarado</w:t>
      </w:r>
      <w:r w:rsidR="00164B3A">
        <w:t xml:space="preserve"> – DARE WI</w:t>
      </w:r>
    </w:p>
    <w:p w14:paraId="055FDD47" w14:textId="77777777" w:rsidR="00BE7C53" w:rsidRDefault="00BE7C53" w:rsidP="00BE7C53">
      <w:pPr>
        <w:pStyle w:val="NoSpacing"/>
      </w:pPr>
      <w:r>
        <w:tab/>
      </w:r>
      <w:r>
        <w:tab/>
      </w:r>
      <w:r>
        <w:tab/>
      </w:r>
      <w:r>
        <w:tab/>
      </w:r>
      <w:r>
        <w:tab/>
      </w:r>
      <w:r w:rsidR="00BE158D">
        <w:t>Rafael Morales</w:t>
      </w:r>
      <w:r>
        <w:t xml:space="preserve"> – DARE America</w:t>
      </w:r>
    </w:p>
    <w:p w14:paraId="49B8AFC7" w14:textId="77777777" w:rsidR="00BE7C53" w:rsidRDefault="00BE7C53" w:rsidP="00BE7C53">
      <w:pPr>
        <w:pStyle w:val="NoSpacing"/>
      </w:pPr>
      <w:r>
        <w:tab/>
      </w:r>
      <w:r>
        <w:tab/>
      </w:r>
      <w:r>
        <w:tab/>
      </w:r>
      <w:r>
        <w:tab/>
      </w:r>
      <w:r>
        <w:tab/>
        <w:t>Chad Koranda – YAB Advisory Board Coordinator</w:t>
      </w:r>
    </w:p>
    <w:p w14:paraId="1D87F36B" w14:textId="641330DE" w:rsidR="00423F88" w:rsidRDefault="00BE7C53" w:rsidP="00BE7C53">
      <w:pPr>
        <w:pStyle w:val="NoSpacing"/>
      </w:pPr>
      <w:r>
        <w:tab/>
      </w:r>
      <w:r>
        <w:tab/>
      </w:r>
      <w:r>
        <w:tab/>
      </w:r>
      <w:r>
        <w:tab/>
      </w:r>
      <w:r>
        <w:tab/>
      </w:r>
      <w:r w:rsidR="00BC6890">
        <w:t>Olivia</w:t>
      </w:r>
      <w:r w:rsidR="00BE158D">
        <w:t xml:space="preserve"> Grand</w:t>
      </w:r>
      <w:r>
        <w:t xml:space="preserve"> – YAB Representative</w:t>
      </w:r>
    </w:p>
    <w:p w14:paraId="03921EED" w14:textId="313D5CA9" w:rsidR="00423F88" w:rsidRDefault="008853D8" w:rsidP="00BE7C53">
      <w:pPr>
        <w:pStyle w:val="NoSpacing"/>
        <w:rPr>
          <w:b/>
        </w:rPr>
      </w:pPr>
      <w:r>
        <w:rPr>
          <w:noProof/>
        </w:rPr>
        <w:drawing>
          <wp:anchor distT="0" distB="0" distL="114300" distR="114300" simplePos="0" relativeHeight="251663360" behindDoc="0" locked="0" layoutInCell="1" allowOverlap="1" wp14:anchorId="4DDA09FE" wp14:editId="09F73DBB">
            <wp:simplePos x="0" y="0"/>
            <wp:positionH relativeFrom="margin">
              <wp:posOffset>4638675</wp:posOffset>
            </wp:positionH>
            <wp:positionV relativeFrom="paragraph">
              <wp:posOffset>86995</wp:posOffset>
            </wp:positionV>
            <wp:extent cx="1181100" cy="1181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81100" cy="1181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3F88" w:rsidRPr="005B16AF">
        <w:rPr>
          <w:b/>
        </w:rPr>
        <w:tab/>
        <w:t>10:00am – 1</w:t>
      </w:r>
      <w:r w:rsidR="002C1B10">
        <w:rPr>
          <w:b/>
        </w:rPr>
        <w:t>2:00</w:t>
      </w:r>
      <w:r w:rsidR="00423F88" w:rsidRPr="005B16AF">
        <w:rPr>
          <w:b/>
        </w:rPr>
        <w:t xml:space="preserve">am </w:t>
      </w:r>
      <w:r w:rsidR="00423F88" w:rsidRPr="005B16AF">
        <w:rPr>
          <w:b/>
        </w:rPr>
        <w:tab/>
      </w:r>
      <w:r w:rsidR="00164B3A">
        <w:rPr>
          <w:b/>
        </w:rPr>
        <w:t>Trauma Informed Care for Law Enforcement</w:t>
      </w:r>
      <w:r w:rsidR="00AE210E">
        <w:rPr>
          <w:b/>
        </w:rPr>
        <w:t xml:space="preserve"> </w:t>
      </w:r>
    </w:p>
    <w:p w14:paraId="40B77126" w14:textId="70DCEB57" w:rsidR="002C1B10" w:rsidRDefault="002C1B10" w:rsidP="00650176">
      <w:pPr>
        <w:pStyle w:val="NoSpacing"/>
        <w:ind w:left="2880"/>
        <w:rPr>
          <w:b/>
        </w:rPr>
      </w:pPr>
      <w:r w:rsidRPr="00452248">
        <w:rPr>
          <w:b/>
        </w:rPr>
        <w:t>Tim Grove</w:t>
      </w:r>
      <w:r w:rsidR="00BB7EA2">
        <w:rPr>
          <w:b/>
        </w:rPr>
        <w:t>/Capt. Corey Norlander</w:t>
      </w:r>
      <w:r w:rsidR="00650176">
        <w:rPr>
          <w:b/>
        </w:rPr>
        <w:t xml:space="preserve"> </w:t>
      </w:r>
      <w:r>
        <w:rPr>
          <w:b/>
        </w:rPr>
        <w:t xml:space="preserve"> </w:t>
      </w:r>
    </w:p>
    <w:p w14:paraId="5D5CD089" w14:textId="412A157B" w:rsidR="00650176" w:rsidRDefault="00650176" w:rsidP="00650176">
      <w:pPr>
        <w:pStyle w:val="NoSpacing"/>
        <w:ind w:left="2880"/>
        <w:rPr>
          <w:b/>
        </w:rPr>
      </w:pPr>
      <w:r>
        <w:rPr>
          <w:b/>
        </w:rPr>
        <w:t xml:space="preserve">SaintA </w:t>
      </w:r>
      <w:r w:rsidR="00F07E4B">
        <w:rPr>
          <w:b/>
        </w:rPr>
        <w:t xml:space="preserve">Inc.  </w:t>
      </w:r>
    </w:p>
    <w:p w14:paraId="1460F32B" w14:textId="2FB357C5" w:rsidR="008853D8" w:rsidRPr="000E2C5A" w:rsidRDefault="008853D8" w:rsidP="008853D8">
      <w:pPr>
        <w:textAlignment w:val="baseline"/>
        <w:rPr>
          <w:i/>
        </w:rPr>
      </w:pPr>
      <w:r w:rsidRPr="000E2C5A">
        <w:rPr>
          <w:i/>
        </w:rPr>
        <w:t xml:space="preserve">At is core, TIC teaches that “emotional” trauma (from experiences like physical and sexual abuse, violence, etc.) often stays with people well beyond the incident – in the form of flashbacks/nightmares, trauma “triggers” and other long-term effects that can eventually cause serious problems.  For some, trauma can play a role in their pathway to drug use and addiction.  </w:t>
      </w:r>
    </w:p>
    <w:p w14:paraId="665D84F9" w14:textId="7D546FCA" w:rsidR="008853D8" w:rsidRPr="000E2C5A" w:rsidRDefault="008853D8" w:rsidP="008853D8">
      <w:pPr>
        <w:textAlignment w:val="baseline"/>
        <w:rPr>
          <w:i/>
        </w:rPr>
      </w:pPr>
      <w:r w:rsidRPr="000E2C5A">
        <w:rPr>
          <w:i/>
        </w:rPr>
        <w:t xml:space="preserve">Unfortunately, the public we protect </w:t>
      </w:r>
      <w:r w:rsidR="00361677" w:rsidRPr="000E2C5A">
        <w:rPr>
          <w:i/>
        </w:rPr>
        <w:t>are not</w:t>
      </w:r>
      <w:r w:rsidRPr="000E2C5A">
        <w:rPr>
          <w:i/>
        </w:rPr>
        <w:t xml:space="preserve"> the only people susceptible to the effects of trauma.  First responders are also vulnerable and this TIC training co-prioritizes the need for us to be aware of trauma and </w:t>
      </w:r>
      <w:r w:rsidR="00956DD5" w:rsidRPr="000E2C5A">
        <w:rPr>
          <w:i/>
        </w:rPr>
        <w:t>its</w:t>
      </w:r>
      <w:r w:rsidRPr="000E2C5A">
        <w:rPr>
          <w:i/>
        </w:rPr>
        <w:t xml:space="preserve"> risk to our well-being.  </w:t>
      </w:r>
    </w:p>
    <w:p w14:paraId="2CC321D2" w14:textId="77777777" w:rsidR="008853D8" w:rsidRPr="000E2C5A" w:rsidRDefault="008853D8" w:rsidP="008853D8">
      <w:pPr>
        <w:textAlignment w:val="baseline"/>
        <w:rPr>
          <w:i/>
        </w:rPr>
      </w:pPr>
      <w:r w:rsidRPr="000E2C5A">
        <w:rPr>
          <w:i/>
        </w:rPr>
        <w:t xml:space="preserve">All training participants will leave with a clear appreciation of trauma’s potential effects and strategies to prevent and effectively respond to it.  </w:t>
      </w:r>
    </w:p>
    <w:p w14:paraId="3EDEE4C7" w14:textId="4121C6C5" w:rsidR="00164B3A" w:rsidRDefault="00164B3A" w:rsidP="00D91A44">
      <w:pPr>
        <w:pStyle w:val="NoSpacing"/>
      </w:pPr>
    </w:p>
    <w:p w14:paraId="47D35041" w14:textId="10BA9B8B" w:rsidR="00C00544" w:rsidRDefault="00C00544" w:rsidP="00D91A44">
      <w:pPr>
        <w:pStyle w:val="NoSpacing"/>
      </w:pPr>
    </w:p>
    <w:p w14:paraId="61EDD360" w14:textId="7BD2E655" w:rsidR="00C00544" w:rsidRDefault="00C00544" w:rsidP="00D91A44">
      <w:pPr>
        <w:pStyle w:val="NoSpacing"/>
      </w:pPr>
    </w:p>
    <w:p w14:paraId="64DB50A0" w14:textId="77777777" w:rsidR="00C00544" w:rsidRPr="005B16AF" w:rsidRDefault="00C00544" w:rsidP="00D91A44">
      <w:pPr>
        <w:pStyle w:val="NoSpacing"/>
        <w:rPr>
          <w:b/>
        </w:rPr>
      </w:pPr>
    </w:p>
    <w:p w14:paraId="5634F319" w14:textId="1A074D97" w:rsidR="005C7F21" w:rsidRPr="008853D8" w:rsidRDefault="00BE7C53" w:rsidP="008853D8">
      <w:pPr>
        <w:pStyle w:val="NoSpacing"/>
        <w:rPr>
          <w:b/>
        </w:rPr>
      </w:pPr>
      <w:r w:rsidRPr="002F7395">
        <w:rPr>
          <w:b/>
        </w:rPr>
        <w:tab/>
      </w:r>
    </w:p>
    <w:p w14:paraId="625C1799" w14:textId="01348091" w:rsidR="00F76CD3" w:rsidRPr="0094138C" w:rsidRDefault="00F76CD3" w:rsidP="00F76CD3">
      <w:pPr>
        <w:pStyle w:val="NoSpacing"/>
        <w:ind w:left="720" w:firstLine="720"/>
        <w:rPr>
          <w:b/>
          <w:sz w:val="40"/>
          <w:szCs w:val="40"/>
        </w:rPr>
      </w:pPr>
      <w:r>
        <w:rPr>
          <w:b/>
          <w:sz w:val="40"/>
          <w:szCs w:val="40"/>
        </w:rPr>
        <w:t>2021</w:t>
      </w:r>
      <w:r w:rsidRPr="00164E4A">
        <w:rPr>
          <w:b/>
          <w:sz w:val="40"/>
          <w:szCs w:val="40"/>
        </w:rPr>
        <w:t xml:space="preserve"> WDOA Conference Detailed Agenda</w:t>
      </w:r>
    </w:p>
    <w:p w14:paraId="02023EF9" w14:textId="77777777" w:rsidR="00F76CD3" w:rsidRDefault="00F76CD3" w:rsidP="00F76CD3">
      <w:pPr>
        <w:pStyle w:val="NoSpacing"/>
        <w:rPr>
          <w:b/>
          <w:color w:val="FF0000"/>
        </w:rPr>
      </w:pPr>
    </w:p>
    <w:p w14:paraId="2B3689A2" w14:textId="77777777" w:rsidR="00F76CD3" w:rsidRDefault="00F76CD3" w:rsidP="00F76CD3">
      <w:pPr>
        <w:pStyle w:val="NoSpacing"/>
        <w:rPr>
          <w:b/>
          <w:color w:val="FF0000"/>
        </w:rPr>
      </w:pPr>
      <w:r w:rsidRPr="00432ACE">
        <w:rPr>
          <w:b/>
          <w:color w:val="FF0000"/>
        </w:rPr>
        <w:t xml:space="preserve">Tuesday </w:t>
      </w:r>
      <w:r>
        <w:rPr>
          <w:b/>
          <w:color w:val="FF0000"/>
        </w:rPr>
        <w:t>July 20, 2021 - Continued</w:t>
      </w:r>
    </w:p>
    <w:p w14:paraId="664AE804" w14:textId="77777777" w:rsidR="00F76CD3" w:rsidRDefault="00F76CD3" w:rsidP="00BE7C53">
      <w:pPr>
        <w:pStyle w:val="NoSpacing"/>
        <w:rPr>
          <w:b/>
        </w:rPr>
      </w:pPr>
    </w:p>
    <w:p w14:paraId="62B3BBF7" w14:textId="23F3AD75" w:rsidR="00BE7C53" w:rsidRDefault="00BE7C53" w:rsidP="00F76CD3">
      <w:pPr>
        <w:pStyle w:val="NoSpacing"/>
        <w:ind w:firstLine="720"/>
        <w:rPr>
          <w:b/>
        </w:rPr>
      </w:pPr>
      <w:r w:rsidRPr="002F7395">
        <w:rPr>
          <w:b/>
        </w:rPr>
        <w:t>12:</w:t>
      </w:r>
      <w:r w:rsidR="002C1B10">
        <w:rPr>
          <w:b/>
        </w:rPr>
        <w:t>15</w:t>
      </w:r>
      <w:r w:rsidRPr="002F7395">
        <w:rPr>
          <w:b/>
        </w:rPr>
        <w:t>pm – 1</w:t>
      </w:r>
      <w:r w:rsidR="002C1B10">
        <w:rPr>
          <w:b/>
        </w:rPr>
        <w:t>2</w:t>
      </w:r>
      <w:r w:rsidRPr="002F7395">
        <w:rPr>
          <w:b/>
        </w:rPr>
        <w:t>:</w:t>
      </w:r>
      <w:r w:rsidR="002C1B10">
        <w:rPr>
          <w:b/>
        </w:rPr>
        <w:t>45</w:t>
      </w:r>
      <w:r w:rsidRPr="002F7395">
        <w:rPr>
          <w:b/>
        </w:rPr>
        <w:t>pm</w:t>
      </w:r>
      <w:r w:rsidRPr="002F7395">
        <w:rPr>
          <w:b/>
        </w:rPr>
        <w:tab/>
      </w:r>
      <w:r w:rsidR="005B16AF">
        <w:rPr>
          <w:b/>
        </w:rPr>
        <w:t>DOY Banquet &amp; Ceremony</w:t>
      </w:r>
      <w:r w:rsidR="005F71CB">
        <w:rPr>
          <w:b/>
        </w:rPr>
        <w:t xml:space="preserve"> – </w:t>
      </w:r>
      <w:r w:rsidR="0089338F">
        <w:rPr>
          <w:b/>
        </w:rPr>
        <w:t xml:space="preserve">Riviera Ballroom </w:t>
      </w:r>
      <w:r w:rsidR="005F71CB">
        <w:rPr>
          <w:b/>
        </w:rPr>
        <w:t>Conference Area</w:t>
      </w:r>
    </w:p>
    <w:p w14:paraId="243EDCC2" w14:textId="77777777" w:rsidR="00164B3A" w:rsidRDefault="00164B3A" w:rsidP="00BE7C53">
      <w:pPr>
        <w:pStyle w:val="NoSpacing"/>
        <w:rPr>
          <w:b/>
        </w:rPr>
      </w:pPr>
      <w:r>
        <w:rPr>
          <w:b/>
        </w:rPr>
        <w:tab/>
      </w:r>
      <w:r>
        <w:rPr>
          <w:b/>
        </w:rPr>
        <w:tab/>
      </w:r>
      <w:r>
        <w:rPr>
          <w:b/>
        </w:rPr>
        <w:tab/>
      </w:r>
      <w:r>
        <w:rPr>
          <w:b/>
        </w:rPr>
        <w:tab/>
        <w:t xml:space="preserve">DOY – Mark Richter </w:t>
      </w:r>
      <w:r w:rsidR="00EC58AD">
        <w:rPr>
          <w:b/>
        </w:rPr>
        <w:t>– Park Falls Police Department</w:t>
      </w:r>
    </w:p>
    <w:p w14:paraId="1AA7B2C7" w14:textId="77777777" w:rsidR="00164B3A" w:rsidRPr="002F7395" w:rsidRDefault="00EC58AD" w:rsidP="00BE7C53">
      <w:pPr>
        <w:pStyle w:val="NoSpacing"/>
        <w:rPr>
          <w:b/>
        </w:rPr>
      </w:pPr>
      <w:r>
        <w:rPr>
          <w:b/>
        </w:rPr>
        <w:tab/>
      </w:r>
      <w:r>
        <w:rPr>
          <w:b/>
        </w:rPr>
        <w:tab/>
      </w:r>
      <w:r>
        <w:rPr>
          <w:b/>
        </w:rPr>
        <w:tab/>
      </w:r>
      <w:r>
        <w:rPr>
          <w:b/>
        </w:rPr>
        <w:tab/>
        <w:t>Other Distinguished Awards</w:t>
      </w:r>
      <w:r w:rsidR="00164B3A">
        <w:rPr>
          <w:b/>
        </w:rPr>
        <w:tab/>
      </w:r>
      <w:r w:rsidR="00164B3A">
        <w:rPr>
          <w:b/>
        </w:rPr>
        <w:tab/>
      </w:r>
    </w:p>
    <w:p w14:paraId="2E824DE4" w14:textId="77777777" w:rsidR="00BE7C53" w:rsidRDefault="00BE7C53" w:rsidP="00BE7C53">
      <w:pPr>
        <w:pStyle w:val="NoSpacing"/>
        <w:ind w:left="2880" w:hanging="2160"/>
        <w:rPr>
          <w:b/>
        </w:rPr>
      </w:pPr>
    </w:p>
    <w:p w14:paraId="33608A20" w14:textId="1EA33536" w:rsidR="00297F3D" w:rsidRDefault="00BE7C53" w:rsidP="005B16AF">
      <w:pPr>
        <w:pStyle w:val="NoSpacing"/>
        <w:ind w:firstLine="720"/>
        <w:rPr>
          <w:b/>
        </w:rPr>
      </w:pPr>
      <w:r>
        <w:rPr>
          <w:b/>
        </w:rPr>
        <w:t>1:</w:t>
      </w:r>
      <w:r w:rsidR="002C1B10">
        <w:rPr>
          <w:b/>
        </w:rPr>
        <w:t>15</w:t>
      </w:r>
      <w:r>
        <w:rPr>
          <w:b/>
        </w:rPr>
        <w:t xml:space="preserve">pm – </w:t>
      </w:r>
      <w:r w:rsidR="005B16AF">
        <w:rPr>
          <w:b/>
        </w:rPr>
        <w:t>3</w:t>
      </w:r>
      <w:r w:rsidRPr="002F7395">
        <w:rPr>
          <w:b/>
        </w:rPr>
        <w:t>:</w:t>
      </w:r>
      <w:r w:rsidR="00F53D37">
        <w:rPr>
          <w:b/>
        </w:rPr>
        <w:t>00</w:t>
      </w:r>
      <w:r w:rsidRPr="002F7395">
        <w:rPr>
          <w:b/>
        </w:rPr>
        <w:t>pm</w:t>
      </w:r>
      <w:r w:rsidRPr="002F7395">
        <w:rPr>
          <w:b/>
        </w:rPr>
        <w:tab/>
      </w:r>
      <w:r w:rsidR="00164B3A">
        <w:rPr>
          <w:b/>
        </w:rPr>
        <w:t xml:space="preserve">Trauma Informed Care for Law Enforcement </w:t>
      </w:r>
      <w:r w:rsidR="00297F3D">
        <w:rPr>
          <w:b/>
        </w:rPr>
        <w:t>–</w:t>
      </w:r>
      <w:r w:rsidR="007C177B">
        <w:rPr>
          <w:b/>
        </w:rPr>
        <w:t xml:space="preserve"> </w:t>
      </w:r>
    </w:p>
    <w:p w14:paraId="57F2F640" w14:textId="1B9161C5" w:rsidR="00BE7C53" w:rsidRDefault="00164B3A" w:rsidP="005B16AF">
      <w:pPr>
        <w:pStyle w:val="NoSpacing"/>
        <w:ind w:firstLine="720"/>
        <w:rPr>
          <w:b/>
        </w:rPr>
      </w:pPr>
      <w:r>
        <w:rPr>
          <w:b/>
        </w:rPr>
        <w:t>Continued</w:t>
      </w:r>
    </w:p>
    <w:p w14:paraId="1EDDC799" w14:textId="77777777" w:rsidR="00EC58AD" w:rsidRDefault="00EC58AD" w:rsidP="005B16AF">
      <w:pPr>
        <w:pStyle w:val="NoSpacing"/>
        <w:ind w:firstLine="720"/>
        <w:rPr>
          <w:b/>
        </w:rPr>
      </w:pPr>
    </w:p>
    <w:p w14:paraId="3D3F03F6" w14:textId="77777777" w:rsidR="00EC58AD" w:rsidRDefault="001E7D68" w:rsidP="00EC58AD">
      <w:pPr>
        <w:spacing w:after="0" w:line="240" w:lineRule="auto"/>
        <w:ind w:left="720"/>
        <w:rPr>
          <w:rFonts w:ascii="Calibri Light" w:eastAsia="Calibri" w:hAnsi="Calibri Light" w:cs="Calibri Light"/>
          <w:b/>
          <w:spacing w:val="1"/>
        </w:rPr>
      </w:pPr>
      <w:r>
        <w:rPr>
          <w:b/>
        </w:rPr>
        <w:t>3:</w:t>
      </w:r>
      <w:r w:rsidR="00F53D37">
        <w:rPr>
          <w:b/>
        </w:rPr>
        <w:t>15</w:t>
      </w:r>
      <w:r>
        <w:rPr>
          <w:b/>
        </w:rPr>
        <w:t>pm – 4:30pm</w:t>
      </w:r>
      <w:r>
        <w:rPr>
          <w:b/>
        </w:rPr>
        <w:tab/>
        <w:t xml:space="preserve">Legal Update – </w:t>
      </w:r>
      <w:r w:rsidR="00EC58AD">
        <w:rPr>
          <w:rFonts w:ascii="Calibri Light" w:eastAsia="Calibri" w:hAnsi="Calibri Light" w:cs="Calibri Light"/>
          <w:b/>
          <w:spacing w:val="1"/>
        </w:rPr>
        <w:t xml:space="preserve">Assistant Wisconsin Attorney General -- Annie Jay </w:t>
      </w:r>
    </w:p>
    <w:p w14:paraId="3587C3DE" w14:textId="77777777" w:rsidR="00EC58AD" w:rsidRDefault="00EC58AD" w:rsidP="002C1B10">
      <w:pPr>
        <w:pStyle w:val="NoSpacing"/>
        <w:rPr>
          <w:b/>
        </w:rPr>
      </w:pPr>
    </w:p>
    <w:p w14:paraId="3471EAC6" w14:textId="77777777" w:rsidR="00BE7C53" w:rsidRDefault="00BE7C53" w:rsidP="002F3888">
      <w:pPr>
        <w:pStyle w:val="NoSpacing"/>
        <w:ind w:firstLine="720"/>
        <w:rPr>
          <w:b/>
        </w:rPr>
      </w:pPr>
      <w:r>
        <w:rPr>
          <w:b/>
        </w:rPr>
        <w:t>6:00pm - TBD</w:t>
      </w:r>
      <w:r>
        <w:rPr>
          <w:b/>
        </w:rPr>
        <w:tab/>
        <w:t xml:space="preserve">               WDOA Social Activity – </w:t>
      </w:r>
    </w:p>
    <w:p w14:paraId="11488094" w14:textId="77777777" w:rsidR="00BE7C53" w:rsidRPr="00164FD2" w:rsidRDefault="00BE7C53" w:rsidP="00BE7C53">
      <w:pPr>
        <w:pStyle w:val="NoSpacing"/>
        <w:ind w:left="2880" w:hanging="2160"/>
        <w:rPr>
          <w:b/>
        </w:rPr>
      </w:pPr>
    </w:p>
    <w:p w14:paraId="25796EA8" w14:textId="77777777" w:rsidR="00977A60" w:rsidRPr="00432ACE" w:rsidRDefault="00977A60" w:rsidP="00F63A85">
      <w:pPr>
        <w:pStyle w:val="NoSpacing"/>
        <w:rPr>
          <w:b/>
          <w:color w:val="FF0000"/>
        </w:rPr>
      </w:pPr>
    </w:p>
    <w:p w14:paraId="41FAA61B" w14:textId="77777777" w:rsidR="00977A60" w:rsidRDefault="00977A60" w:rsidP="00164E4A">
      <w:pPr>
        <w:pStyle w:val="NoSpacing"/>
        <w:rPr>
          <w:b/>
          <w:color w:val="FF0000"/>
        </w:rPr>
      </w:pPr>
    </w:p>
    <w:p w14:paraId="47C33B5D" w14:textId="77777777" w:rsidR="00164E4A" w:rsidRDefault="00FE16A8" w:rsidP="00164E4A">
      <w:pPr>
        <w:pStyle w:val="NoSpacing"/>
        <w:rPr>
          <w:b/>
          <w:color w:val="FF0000"/>
        </w:rPr>
      </w:pPr>
      <w:r w:rsidRPr="00432ACE">
        <w:rPr>
          <w:b/>
          <w:color w:val="FF0000"/>
        </w:rPr>
        <w:t xml:space="preserve">Wednesday </w:t>
      </w:r>
      <w:r w:rsidR="00845B73">
        <w:rPr>
          <w:b/>
          <w:color w:val="FF0000"/>
        </w:rPr>
        <w:t>July 2</w:t>
      </w:r>
      <w:r w:rsidR="0085498B">
        <w:rPr>
          <w:b/>
          <w:color w:val="FF0000"/>
        </w:rPr>
        <w:t>1</w:t>
      </w:r>
      <w:r w:rsidR="00845B73">
        <w:rPr>
          <w:b/>
          <w:color w:val="FF0000"/>
        </w:rPr>
        <w:t>, 20</w:t>
      </w:r>
      <w:r w:rsidR="0085498B">
        <w:rPr>
          <w:b/>
          <w:color w:val="FF0000"/>
        </w:rPr>
        <w:t>21</w:t>
      </w:r>
    </w:p>
    <w:p w14:paraId="27C94BA8" w14:textId="77777777" w:rsidR="00310FC4" w:rsidRDefault="00310FC4" w:rsidP="00164E4A">
      <w:pPr>
        <w:pStyle w:val="NoSpacing"/>
        <w:rPr>
          <w:b/>
          <w:color w:val="FF0000"/>
        </w:rPr>
      </w:pPr>
    </w:p>
    <w:p w14:paraId="706842F2" w14:textId="77777777" w:rsidR="00310FC4" w:rsidRPr="00310FC4" w:rsidRDefault="00310FC4" w:rsidP="00164E4A">
      <w:pPr>
        <w:pStyle w:val="NoSpacing"/>
        <w:rPr>
          <w:b/>
        </w:rPr>
      </w:pPr>
      <w:r w:rsidRPr="00310FC4">
        <w:rPr>
          <w:b/>
        </w:rPr>
        <w:tab/>
        <w:t>8:30am – 9:30am</w:t>
      </w:r>
      <w:r w:rsidRPr="00310FC4">
        <w:rPr>
          <w:b/>
        </w:rPr>
        <w:tab/>
        <w:t>Area Meetings (Location</w:t>
      </w:r>
      <w:r w:rsidR="004947EA">
        <w:rPr>
          <w:b/>
        </w:rPr>
        <w:t>s</w:t>
      </w:r>
      <w:r w:rsidRPr="00310FC4">
        <w:rPr>
          <w:b/>
        </w:rPr>
        <w:t xml:space="preserve"> to be Determined)</w:t>
      </w:r>
    </w:p>
    <w:p w14:paraId="6ADD32BA" w14:textId="77777777" w:rsidR="00062DA1" w:rsidRDefault="00062DA1" w:rsidP="00164E4A">
      <w:pPr>
        <w:pStyle w:val="NoSpacing"/>
        <w:rPr>
          <w:b/>
          <w:color w:val="FF0000"/>
        </w:rPr>
      </w:pPr>
    </w:p>
    <w:p w14:paraId="42EFEA4E" w14:textId="0841E3BD" w:rsidR="00310FC4" w:rsidRDefault="00310FC4" w:rsidP="00164E4A">
      <w:pPr>
        <w:pStyle w:val="NoSpacing"/>
        <w:rPr>
          <w:b/>
        </w:rPr>
      </w:pPr>
      <w:r>
        <w:rPr>
          <w:b/>
          <w:noProof/>
          <w:color w:val="FF0000"/>
        </w:rPr>
        <w:drawing>
          <wp:anchor distT="0" distB="0" distL="114300" distR="114300" simplePos="0" relativeHeight="251658240" behindDoc="0" locked="0" layoutInCell="1" allowOverlap="1" wp14:anchorId="62277026" wp14:editId="1E063CEB">
            <wp:simplePos x="0" y="0"/>
            <wp:positionH relativeFrom="column">
              <wp:posOffset>4284345</wp:posOffset>
            </wp:positionH>
            <wp:positionV relativeFrom="paragraph">
              <wp:posOffset>4445</wp:posOffset>
            </wp:positionV>
            <wp:extent cx="1438910" cy="120967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onzo Photo St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910"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62DA1">
        <w:rPr>
          <w:b/>
          <w:color w:val="FF0000"/>
        </w:rPr>
        <w:tab/>
      </w:r>
      <w:r w:rsidRPr="00310FC4">
        <w:rPr>
          <w:b/>
        </w:rPr>
        <w:t>9:</w:t>
      </w:r>
      <w:r>
        <w:rPr>
          <w:b/>
        </w:rPr>
        <w:t>3</w:t>
      </w:r>
      <w:r w:rsidRPr="00310FC4">
        <w:rPr>
          <w:b/>
        </w:rPr>
        <w:t>0am – 1</w:t>
      </w:r>
      <w:r w:rsidR="00207E0E">
        <w:rPr>
          <w:b/>
        </w:rPr>
        <w:t>2</w:t>
      </w:r>
      <w:r w:rsidRPr="00310FC4">
        <w:rPr>
          <w:b/>
        </w:rPr>
        <w:t>:</w:t>
      </w:r>
      <w:r w:rsidR="00207E0E">
        <w:rPr>
          <w:b/>
        </w:rPr>
        <w:t>0</w:t>
      </w:r>
      <w:r w:rsidRPr="00310FC4">
        <w:rPr>
          <w:b/>
        </w:rPr>
        <w:t>0</w:t>
      </w:r>
      <w:r w:rsidR="00207E0E">
        <w:rPr>
          <w:b/>
        </w:rPr>
        <w:t>p</w:t>
      </w:r>
      <w:r w:rsidRPr="00310FC4">
        <w:rPr>
          <w:b/>
        </w:rPr>
        <w:t xml:space="preserve">m </w:t>
      </w:r>
      <w:r w:rsidRPr="00310FC4">
        <w:rPr>
          <w:b/>
        </w:rPr>
        <w:tab/>
        <w:t>Alonzo Kelly – Kelly Leadership Group</w:t>
      </w:r>
    </w:p>
    <w:p w14:paraId="08FC78FF" w14:textId="77777777" w:rsidR="00310FC4" w:rsidRPr="00310FC4" w:rsidRDefault="00310FC4" w:rsidP="00164E4A">
      <w:pPr>
        <w:pStyle w:val="NoSpacing"/>
        <w:rPr>
          <w:b/>
        </w:rPr>
      </w:pPr>
    </w:p>
    <w:p w14:paraId="7CEAFBEF" w14:textId="77777777" w:rsidR="00976F37" w:rsidRPr="00AE7B01" w:rsidRDefault="00976F37" w:rsidP="00976F37">
      <w:pPr>
        <w:rPr>
          <w:i/>
          <w:iCs/>
        </w:rPr>
      </w:pPr>
      <w:r w:rsidRPr="00AE7B01">
        <w:rPr>
          <w:i/>
          <w:iCs/>
          <w:color w:val="000000"/>
        </w:rPr>
        <w:t>Research shows that the most ideal workplace for individuals is one that contains a plethora of lived experiences, cultures, and ethnicities deemed as psychologically safe.  A Psychological Safe Space is defined as an environment that contains accountability, courage, humility, and empowerment.  From this safety the concept of sensitivity (cultural or otherwise) can be introduced and examined from a leadership, staff, and community perspective.  While we may not be able to control the ability to attract and retain such diverse talent, we are not without opportunities to appreciate and value the experiences of others which may impact how we protect and serve.  This presentation will focus on critical thinking as the key component to evolving our relationship within our respective departments and across numerous Cultures in our communities.</w:t>
      </w:r>
    </w:p>
    <w:p w14:paraId="43D26ED6" w14:textId="217ADBF1" w:rsidR="00D85F14" w:rsidRDefault="00310FC4" w:rsidP="00D85F14">
      <w:pPr>
        <w:pStyle w:val="Default"/>
        <w:rPr>
          <w:rFonts w:asciiTheme="minorHAnsi" w:hAnsiTheme="minorHAnsi" w:cstheme="minorHAnsi"/>
          <w:b/>
          <w:sz w:val="22"/>
          <w:szCs w:val="22"/>
        </w:rPr>
      </w:pPr>
      <w:r w:rsidRPr="00310FC4">
        <w:rPr>
          <w:rFonts w:asciiTheme="minorHAnsi" w:hAnsiTheme="minorHAnsi" w:cstheme="minorHAnsi"/>
          <w:b/>
          <w:sz w:val="22"/>
          <w:szCs w:val="22"/>
        </w:rPr>
        <w:tab/>
        <w:t>1</w:t>
      </w:r>
      <w:r w:rsidR="00207E0E">
        <w:rPr>
          <w:rFonts w:asciiTheme="minorHAnsi" w:hAnsiTheme="minorHAnsi" w:cstheme="minorHAnsi"/>
          <w:b/>
          <w:sz w:val="22"/>
          <w:szCs w:val="22"/>
        </w:rPr>
        <w:t>2</w:t>
      </w:r>
      <w:r w:rsidRPr="00310FC4">
        <w:rPr>
          <w:rFonts w:asciiTheme="minorHAnsi" w:hAnsiTheme="minorHAnsi" w:cstheme="minorHAnsi"/>
          <w:b/>
          <w:sz w:val="22"/>
          <w:szCs w:val="22"/>
        </w:rPr>
        <w:t>:</w:t>
      </w:r>
      <w:r w:rsidR="00207E0E">
        <w:rPr>
          <w:rFonts w:asciiTheme="minorHAnsi" w:hAnsiTheme="minorHAnsi" w:cstheme="minorHAnsi"/>
          <w:b/>
          <w:sz w:val="22"/>
          <w:szCs w:val="22"/>
        </w:rPr>
        <w:t>0</w:t>
      </w:r>
      <w:r w:rsidRPr="00310FC4">
        <w:rPr>
          <w:rFonts w:asciiTheme="minorHAnsi" w:hAnsiTheme="minorHAnsi" w:cstheme="minorHAnsi"/>
          <w:b/>
          <w:sz w:val="22"/>
          <w:szCs w:val="22"/>
        </w:rPr>
        <w:t>0am – 12:30pm</w:t>
      </w:r>
      <w:r w:rsidRPr="00310FC4">
        <w:rPr>
          <w:rFonts w:asciiTheme="minorHAnsi" w:hAnsiTheme="minorHAnsi" w:cstheme="minorHAnsi"/>
          <w:b/>
          <w:sz w:val="22"/>
          <w:szCs w:val="22"/>
        </w:rPr>
        <w:tab/>
        <w:t>Raffles, Evaluations and Conference Wrap-Up</w:t>
      </w:r>
    </w:p>
    <w:p w14:paraId="7AF2CEFF" w14:textId="77777777" w:rsidR="00D85F14" w:rsidRDefault="00D85F14" w:rsidP="00D85F14">
      <w:pPr>
        <w:pStyle w:val="Default"/>
        <w:rPr>
          <w:rFonts w:asciiTheme="minorHAnsi" w:hAnsiTheme="minorHAnsi" w:cstheme="minorHAnsi"/>
          <w:b/>
          <w:sz w:val="22"/>
          <w:szCs w:val="22"/>
        </w:rPr>
      </w:pPr>
    </w:p>
    <w:p w14:paraId="4FFC02DF" w14:textId="77777777" w:rsidR="00D85F14" w:rsidRDefault="00D85F14" w:rsidP="00164E4A">
      <w:pPr>
        <w:pStyle w:val="NoSpacing"/>
      </w:pPr>
    </w:p>
    <w:p w14:paraId="12071721" w14:textId="77777777" w:rsidR="00D85F14" w:rsidRDefault="00D85F14" w:rsidP="00164E4A">
      <w:pPr>
        <w:pStyle w:val="NoSpacing"/>
      </w:pPr>
    </w:p>
    <w:p w14:paraId="6C11F939" w14:textId="77777777" w:rsidR="00301497" w:rsidRDefault="00301497" w:rsidP="00164E4A">
      <w:pPr>
        <w:pStyle w:val="NoSpacing"/>
      </w:pPr>
    </w:p>
    <w:p w14:paraId="0A7BDEE1" w14:textId="77777777" w:rsidR="00301497" w:rsidRDefault="00301497" w:rsidP="00164E4A">
      <w:pPr>
        <w:pStyle w:val="NoSpacing"/>
      </w:pPr>
    </w:p>
    <w:p w14:paraId="2D7CEDDB" w14:textId="77777777" w:rsidR="00301497" w:rsidRDefault="00301497" w:rsidP="00164E4A">
      <w:pPr>
        <w:pStyle w:val="NoSpacing"/>
      </w:pPr>
    </w:p>
    <w:p w14:paraId="02F9DEB6" w14:textId="77777777" w:rsidR="00301497" w:rsidRDefault="00301497" w:rsidP="00164E4A">
      <w:pPr>
        <w:pStyle w:val="NoSpacing"/>
      </w:pPr>
    </w:p>
    <w:p w14:paraId="57CB865E" w14:textId="77777777" w:rsidR="00301497" w:rsidRDefault="00301497" w:rsidP="00164E4A">
      <w:pPr>
        <w:pStyle w:val="NoSpacing"/>
      </w:pPr>
    </w:p>
    <w:p w14:paraId="350F18F7" w14:textId="30A051E6" w:rsidR="00D85F14" w:rsidRDefault="00D85F14" w:rsidP="00164E4A">
      <w:pPr>
        <w:pStyle w:val="NoSpacing"/>
      </w:pPr>
      <w:r>
        <w:rPr>
          <w:noProof/>
        </w:rPr>
        <w:drawing>
          <wp:anchor distT="0" distB="0" distL="114300" distR="114300" simplePos="0" relativeHeight="251661312" behindDoc="0" locked="0" layoutInCell="1" allowOverlap="1" wp14:anchorId="5CE58409" wp14:editId="705BD869">
            <wp:simplePos x="0" y="0"/>
            <wp:positionH relativeFrom="margin">
              <wp:posOffset>1466850</wp:posOffset>
            </wp:positionH>
            <wp:positionV relativeFrom="paragraph">
              <wp:posOffset>13335</wp:posOffset>
            </wp:positionV>
            <wp:extent cx="3286125" cy="9772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977265"/>
                    </a:xfrm>
                    <a:prstGeom prst="rect">
                      <a:avLst/>
                    </a:prstGeom>
                  </pic:spPr>
                </pic:pic>
              </a:graphicData>
            </a:graphic>
            <wp14:sizeRelH relativeFrom="margin">
              <wp14:pctWidth>0</wp14:pctWidth>
            </wp14:sizeRelH>
            <wp14:sizeRelV relativeFrom="margin">
              <wp14:pctHeight>0</wp14:pctHeight>
            </wp14:sizeRelV>
          </wp:anchor>
        </w:drawing>
      </w:r>
    </w:p>
    <w:p w14:paraId="1F3D9C9D" w14:textId="77777777" w:rsidR="00D85F14" w:rsidRDefault="00D85F14" w:rsidP="00D85F14">
      <w:pPr>
        <w:pStyle w:val="NoSpacing"/>
      </w:pPr>
    </w:p>
    <w:p w14:paraId="19AE078F" w14:textId="77777777" w:rsidR="00D85F14" w:rsidRDefault="00D85F14" w:rsidP="00164E4A">
      <w:pPr>
        <w:pStyle w:val="NoSpacing"/>
      </w:pPr>
    </w:p>
    <w:p w14:paraId="4464A83B" w14:textId="77777777" w:rsidR="00D85F14" w:rsidRDefault="00D85F14" w:rsidP="00164E4A">
      <w:pPr>
        <w:pStyle w:val="NoSpacing"/>
      </w:pPr>
    </w:p>
    <w:p w14:paraId="015EB262" w14:textId="77777777" w:rsidR="00301497" w:rsidRDefault="00301497" w:rsidP="00164E4A">
      <w:pPr>
        <w:pStyle w:val="NoSpacing"/>
      </w:pPr>
    </w:p>
    <w:p w14:paraId="6496AA83" w14:textId="74D097DB" w:rsidR="00D85F14" w:rsidRDefault="005F71CB" w:rsidP="00164E4A">
      <w:pPr>
        <w:pStyle w:val="NoSpacing"/>
      </w:pPr>
      <w:r>
        <w:rPr>
          <w:noProof/>
        </w:rPr>
        <w:drawing>
          <wp:anchor distT="0" distB="0" distL="114300" distR="114300" simplePos="0" relativeHeight="251662336" behindDoc="0" locked="0" layoutInCell="1" allowOverlap="1" wp14:anchorId="2FE540D8" wp14:editId="0E8A3A92">
            <wp:simplePos x="0" y="0"/>
            <wp:positionH relativeFrom="margin">
              <wp:align>right</wp:align>
            </wp:positionH>
            <wp:positionV relativeFrom="paragraph">
              <wp:posOffset>297815</wp:posOffset>
            </wp:positionV>
            <wp:extent cx="5943600" cy="3343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softEdge rad="112500"/>
                    </a:effectLst>
                  </pic:spPr>
                </pic:pic>
              </a:graphicData>
            </a:graphic>
          </wp:anchor>
        </w:drawing>
      </w:r>
    </w:p>
    <w:p w14:paraId="03183D95" w14:textId="77777777" w:rsidR="00D85F14" w:rsidRDefault="00D85F14" w:rsidP="00164E4A">
      <w:pPr>
        <w:pStyle w:val="NoSpacing"/>
      </w:pPr>
    </w:p>
    <w:p w14:paraId="53FF3660" w14:textId="77777777" w:rsidR="00D85F14" w:rsidRPr="00D85F14" w:rsidRDefault="00D85F14" w:rsidP="00D85F14">
      <w:pPr>
        <w:pStyle w:val="NoSpacing"/>
        <w:jc w:val="center"/>
        <w:rPr>
          <w:rFonts w:ascii="Bernard MT Condensed" w:hAnsi="Bernard MT Condensed"/>
          <w:b/>
          <w:sz w:val="40"/>
          <w:szCs w:val="40"/>
        </w:rPr>
      </w:pPr>
      <w:r w:rsidRPr="00D85F14">
        <w:rPr>
          <w:rFonts w:ascii="Bernard MT Condensed" w:hAnsi="Bernard MT Condensed"/>
          <w:b/>
          <w:sz w:val="40"/>
          <w:szCs w:val="40"/>
        </w:rPr>
        <w:t>MEMORIES ARE MADE IN LAKE GENEVA</w:t>
      </w:r>
    </w:p>
    <w:p w14:paraId="00D5D207" w14:textId="7243BC3D" w:rsidR="00D85F14" w:rsidRDefault="00D85F14" w:rsidP="00D85F14">
      <w:pPr>
        <w:pStyle w:val="NoSpacing"/>
        <w:jc w:val="center"/>
        <w:rPr>
          <w:b/>
          <w:sz w:val="24"/>
          <w:szCs w:val="24"/>
        </w:rPr>
      </w:pPr>
      <w:r w:rsidRPr="00D85F14">
        <w:rPr>
          <w:b/>
          <w:sz w:val="24"/>
          <w:szCs w:val="24"/>
        </w:rPr>
        <w:t xml:space="preserve">Start Your Memory </w:t>
      </w:r>
      <w:r w:rsidR="00956DD5" w:rsidRPr="00D85F14">
        <w:rPr>
          <w:b/>
          <w:sz w:val="24"/>
          <w:szCs w:val="24"/>
        </w:rPr>
        <w:t>with</w:t>
      </w:r>
      <w:r w:rsidRPr="00D85F14">
        <w:rPr>
          <w:b/>
          <w:sz w:val="24"/>
          <w:szCs w:val="24"/>
        </w:rPr>
        <w:t xml:space="preserve"> a Stay </w:t>
      </w:r>
      <w:proofErr w:type="gramStart"/>
      <w:r w:rsidRPr="00D85F14">
        <w:rPr>
          <w:b/>
          <w:sz w:val="24"/>
          <w:szCs w:val="24"/>
        </w:rPr>
        <w:t>At</w:t>
      </w:r>
      <w:proofErr w:type="gramEnd"/>
      <w:r w:rsidRPr="00D85F14">
        <w:rPr>
          <w:b/>
          <w:sz w:val="24"/>
          <w:szCs w:val="24"/>
        </w:rPr>
        <w:t xml:space="preserve"> Harbor Shores on Lake Geneva</w:t>
      </w:r>
    </w:p>
    <w:p w14:paraId="25E71629" w14:textId="77777777" w:rsidR="00D85F14" w:rsidRPr="00D85F14" w:rsidRDefault="00D85F14" w:rsidP="00D85F14">
      <w:pPr>
        <w:pStyle w:val="NoSpacing"/>
        <w:jc w:val="center"/>
        <w:rPr>
          <w:b/>
          <w:sz w:val="24"/>
          <w:szCs w:val="24"/>
        </w:rPr>
      </w:pPr>
    </w:p>
    <w:p w14:paraId="2D49DE8A" w14:textId="77777777" w:rsidR="00D85F14" w:rsidRDefault="00D85F14" w:rsidP="00D85F14">
      <w:pPr>
        <w:pStyle w:val="NoSpacing"/>
      </w:pPr>
      <w:r>
        <w:t xml:space="preserve">Located in the heart of downtown, Harbor Shores on Lake Geneva Hotel in Wisconsin is just </w:t>
      </w:r>
      <w:proofErr w:type="gramStart"/>
      <w:r>
        <w:t>steps</w:t>
      </w:r>
      <w:proofErr w:type="gramEnd"/>
      <w:r>
        <w:t xml:space="preserve"> away from the beautiful Geneva Lake and key area attractions. Activities for all seasons are available at your fingertips. Crisp fall leaves, snow skiing images, spring vacation snap shots or summer sunset cruises with your loved ones are all perfect moments to capture for your life’s scrapbook of memories.</w:t>
      </w:r>
    </w:p>
    <w:p w14:paraId="05EB2998" w14:textId="77777777" w:rsidR="00D85F14" w:rsidRDefault="00D85F14" w:rsidP="00D85F14">
      <w:pPr>
        <w:pStyle w:val="NoSpacing"/>
      </w:pPr>
    </w:p>
    <w:p w14:paraId="29A752B2" w14:textId="77777777" w:rsidR="00D85F14" w:rsidRDefault="00D85F14" w:rsidP="00D85F14">
      <w:pPr>
        <w:pStyle w:val="NoSpacing"/>
      </w:pPr>
      <w:r>
        <w:t>300 Wrigley Drive • Lake Geneva, WI 53147</w:t>
      </w:r>
    </w:p>
    <w:p w14:paraId="131C47C7" w14:textId="77777777" w:rsidR="00D85F14" w:rsidRDefault="00D85F14" w:rsidP="00D85F14">
      <w:pPr>
        <w:pStyle w:val="NoSpacing"/>
      </w:pPr>
      <w:r>
        <w:t>Phone: 262.248.9181 • Reservations: 888.746.7371</w:t>
      </w:r>
    </w:p>
    <w:p w14:paraId="3EFA559A" w14:textId="77777777" w:rsidR="00D85F14" w:rsidRDefault="00D85F14" w:rsidP="00D85F14">
      <w:pPr>
        <w:pStyle w:val="NoSpacing"/>
      </w:pPr>
    </w:p>
    <w:p w14:paraId="24B2CEE6" w14:textId="77777777" w:rsidR="00D85F14" w:rsidRPr="007A276F" w:rsidRDefault="00D85F14" w:rsidP="00D85F14">
      <w:pPr>
        <w:pStyle w:val="NoSpacing"/>
        <w:rPr>
          <w:b/>
        </w:rPr>
      </w:pPr>
      <w:r w:rsidRPr="007A276F">
        <w:rPr>
          <w:b/>
        </w:rPr>
        <w:t xml:space="preserve">Book on-line at </w:t>
      </w:r>
      <w:hyperlink r:id="rId13" w:history="1">
        <w:r w:rsidRPr="007A276F">
          <w:rPr>
            <w:rStyle w:val="Hyperlink"/>
            <w:b/>
          </w:rPr>
          <w:t>https://www.harborshoreslg.com/</w:t>
        </w:r>
      </w:hyperlink>
      <w:r w:rsidRPr="007A276F">
        <w:rPr>
          <w:b/>
        </w:rPr>
        <w:t xml:space="preserve"> and use the code </w:t>
      </w:r>
      <w:r w:rsidRPr="00AE210E">
        <w:rPr>
          <w:b/>
          <w:color w:val="FF0000"/>
        </w:rPr>
        <w:t>DARE2021</w:t>
      </w:r>
      <w:r w:rsidRPr="007A276F">
        <w:rPr>
          <w:b/>
        </w:rPr>
        <w:t xml:space="preserve"> or call to book your spot for the 2021 Conference.  </w:t>
      </w:r>
    </w:p>
    <w:p w14:paraId="7AB81688" w14:textId="77777777" w:rsidR="007A276F" w:rsidRPr="007A276F" w:rsidRDefault="007A276F" w:rsidP="00D85F14">
      <w:pPr>
        <w:pStyle w:val="NoSpacing"/>
        <w:rPr>
          <w:b/>
        </w:rPr>
      </w:pPr>
      <w:r w:rsidRPr="007A276F">
        <w:rPr>
          <w:b/>
        </w:rPr>
        <w:t>Conference Rates:</w:t>
      </w:r>
      <w:r w:rsidRPr="007A276F">
        <w:rPr>
          <w:b/>
        </w:rPr>
        <w:tab/>
        <w:t>Parkview $87</w:t>
      </w:r>
      <w:r w:rsidRPr="007A276F">
        <w:rPr>
          <w:b/>
        </w:rPr>
        <w:tab/>
      </w:r>
      <w:r w:rsidRPr="007A276F">
        <w:rPr>
          <w:b/>
        </w:rPr>
        <w:tab/>
        <w:t>Lakeview $107</w:t>
      </w:r>
    </w:p>
    <w:sectPr w:rsidR="007A276F" w:rsidRPr="007A276F" w:rsidSect="00D35E9D">
      <w:headerReference w:type="even" r:id="rId14"/>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6012C" w14:textId="77777777" w:rsidR="00A23CA3" w:rsidRDefault="00A23CA3" w:rsidP="00EA0DD8">
      <w:pPr>
        <w:spacing w:after="0" w:line="240" w:lineRule="auto"/>
      </w:pPr>
      <w:r>
        <w:separator/>
      </w:r>
    </w:p>
  </w:endnote>
  <w:endnote w:type="continuationSeparator" w:id="0">
    <w:p w14:paraId="3611DAB0" w14:textId="77777777" w:rsidR="00A23CA3" w:rsidRDefault="00A23CA3" w:rsidP="00EA0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F5599" w14:textId="77777777" w:rsidR="00A23CA3" w:rsidRDefault="00A23CA3" w:rsidP="00EA0DD8">
      <w:pPr>
        <w:spacing w:after="0" w:line="240" w:lineRule="auto"/>
      </w:pPr>
      <w:r>
        <w:separator/>
      </w:r>
    </w:p>
  </w:footnote>
  <w:footnote w:type="continuationSeparator" w:id="0">
    <w:p w14:paraId="16D5749F" w14:textId="77777777" w:rsidR="00A23CA3" w:rsidRDefault="00A23CA3" w:rsidP="00EA0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FADA" w14:textId="77777777" w:rsidR="00EA0DD8" w:rsidRDefault="00A23CA3">
    <w:pPr>
      <w:pStyle w:val="Header"/>
    </w:pPr>
    <w:r>
      <w:rPr>
        <w:noProof/>
      </w:rPr>
      <w:pict w14:anchorId="68BC4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54454" o:spid="_x0000_s2050" type="#_x0000_t75" style="position:absolute;margin-left:0;margin-top:0;width:467.85pt;height:605.95pt;z-index:-251657216;mso-position-horizontal:center;mso-position-horizontal-relative:margin;mso-position-vertical:center;mso-position-vertical-relative:margin" o:allowincell="f">
          <v:imagedata r:id="rId1" o:title="WDOA DARELOGO2015-pag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A9410" w14:textId="77777777" w:rsidR="00EA0DD8" w:rsidRPr="00915FF5" w:rsidRDefault="00764938" w:rsidP="005F618C">
    <w:pPr>
      <w:pStyle w:val="Header"/>
      <w:rPr>
        <w:rFonts w:ascii="Goudy Old Style" w:hAnsi="Goudy Old Style"/>
        <w:sz w:val="32"/>
        <w:szCs w:val="32"/>
      </w:rPr>
    </w:pPr>
    <w:r>
      <w:rPr>
        <w:noProof/>
      </w:rPr>
      <w:drawing>
        <wp:anchor distT="0" distB="0" distL="114300" distR="114300" simplePos="0" relativeHeight="251661312" behindDoc="1" locked="0" layoutInCell="0" allowOverlap="1" wp14:anchorId="67F5A16B" wp14:editId="553E706B">
          <wp:simplePos x="0" y="0"/>
          <wp:positionH relativeFrom="margin">
            <wp:posOffset>4314825</wp:posOffset>
          </wp:positionH>
          <wp:positionV relativeFrom="margin">
            <wp:posOffset>-1045845</wp:posOffset>
          </wp:positionV>
          <wp:extent cx="1599565" cy="1695450"/>
          <wp:effectExtent l="0" t="0" r="635" b="0"/>
          <wp:wrapNone/>
          <wp:docPr id="4" name="Picture 4" descr="WDOA DARELOGO2015-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OA DARELOGO2015-page-0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l="14207" t="17271" r="14349" b="24266"/>
                  <a:stretch>
                    <a:fillRect/>
                  </a:stretch>
                </pic:blipFill>
                <pic:spPr bwMode="auto">
                  <a:xfrm>
                    <a:off x="0" y="0"/>
                    <a:ext cx="1599565" cy="1695450"/>
                  </a:xfrm>
                  <a:prstGeom prst="rect">
                    <a:avLst/>
                  </a:prstGeom>
                  <a:noFill/>
                </pic:spPr>
              </pic:pic>
            </a:graphicData>
          </a:graphic>
          <wp14:sizeRelH relativeFrom="page">
            <wp14:pctWidth>0</wp14:pctWidth>
          </wp14:sizeRelH>
          <wp14:sizeRelV relativeFrom="page">
            <wp14:pctHeight>0</wp14:pctHeight>
          </wp14:sizeRelV>
        </wp:anchor>
      </w:drawing>
    </w:r>
    <w:r w:rsidR="00A23CA3">
      <w:rPr>
        <w:noProof/>
      </w:rPr>
      <w:pict w14:anchorId="531EE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54455" o:spid="_x0000_s2051" type="#_x0000_t75" style="position:absolute;margin-left:-9.7pt;margin-top:-84pt;width:125.95pt;height:133.5pt;z-index:-251656192;mso-position-horizontal-relative:margin;mso-position-vertical-relative:margin" o:allowincell="f">
          <v:imagedata r:id="rId2" o:title="WDOA DARELOGO2015-page-001" croptop="11319f" cropbottom="15903f" cropleft="9311f" cropright="9404f" gain="19661f" blacklevel="22938f"/>
          <w10:wrap anchorx="margin" anchory="margin"/>
        </v:shape>
      </w:pict>
    </w:r>
    <w:r w:rsidR="005F618C">
      <w:rPr>
        <w:rFonts w:ascii="Goudy Old Style" w:hAnsi="Goudy Old Style"/>
        <w:sz w:val="32"/>
        <w:szCs w:val="32"/>
      </w:rPr>
      <w:t xml:space="preserve">                                                   </w:t>
    </w:r>
    <w:r w:rsidR="00915FF5" w:rsidRPr="00915FF5">
      <w:rPr>
        <w:rFonts w:ascii="Goudy Old Style" w:hAnsi="Goudy Old Style"/>
        <w:sz w:val="32"/>
        <w:szCs w:val="32"/>
      </w:rPr>
      <w:t>WDOA</w:t>
    </w:r>
  </w:p>
  <w:p w14:paraId="6E86D0DE" w14:textId="77777777" w:rsidR="00915FF5" w:rsidRDefault="00915FF5" w:rsidP="00915FF5">
    <w:pPr>
      <w:pStyle w:val="Header"/>
      <w:jc w:val="center"/>
      <w:rPr>
        <w:rFonts w:ascii="Goudy Old Style" w:hAnsi="Goudy Old Style"/>
        <w:sz w:val="32"/>
        <w:szCs w:val="32"/>
      </w:rPr>
    </w:pPr>
    <w:r w:rsidRPr="00915FF5">
      <w:rPr>
        <w:rFonts w:ascii="Goudy Old Style" w:hAnsi="Goudy Old Style"/>
        <w:sz w:val="32"/>
        <w:szCs w:val="32"/>
      </w:rPr>
      <w:t xml:space="preserve">Wisconsin </w:t>
    </w:r>
    <w:r>
      <w:rPr>
        <w:rFonts w:ascii="Goudy Old Style" w:hAnsi="Goudy Old Style"/>
        <w:sz w:val="32"/>
        <w:szCs w:val="32"/>
      </w:rPr>
      <w:t>DARE</w:t>
    </w:r>
  </w:p>
  <w:p w14:paraId="4507BB3A" w14:textId="77777777" w:rsidR="00915FF5" w:rsidRPr="00915FF5" w:rsidRDefault="00915FF5" w:rsidP="00915FF5">
    <w:pPr>
      <w:pStyle w:val="Header"/>
      <w:jc w:val="center"/>
      <w:rPr>
        <w:rFonts w:ascii="Goudy Old Style" w:hAnsi="Goudy Old Style"/>
        <w:sz w:val="32"/>
        <w:szCs w:val="32"/>
      </w:rPr>
    </w:pPr>
    <w:r w:rsidRPr="00915FF5">
      <w:rPr>
        <w:rFonts w:ascii="Goudy Old Style" w:hAnsi="Goudy Old Style"/>
        <w:sz w:val="32"/>
        <w:szCs w:val="32"/>
      </w:rPr>
      <w:t>Officers Association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7074E" w14:textId="77777777" w:rsidR="00EA0DD8" w:rsidRDefault="00A23CA3">
    <w:pPr>
      <w:pStyle w:val="Header"/>
    </w:pPr>
    <w:r>
      <w:rPr>
        <w:noProof/>
      </w:rPr>
      <w:pict w14:anchorId="7B9F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54453" o:spid="_x0000_s2049" type="#_x0000_t75" style="position:absolute;margin-left:0;margin-top:0;width:467.85pt;height:605.95pt;z-index:-251658240;mso-position-horizontal:center;mso-position-horizontal-relative:margin;mso-position-vertical:center;mso-position-vertical-relative:margin" o:allowincell="f">
          <v:imagedata r:id="rId1" o:title="WDOA DARELOGO2015-pag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2E2316"/>
    <w:multiLevelType w:val="multilevel"/>
    <w:tmpl w:val="58A8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E345C6"/>
    <w:multiLevelType w:val="multilevel"/>
    <w:tmpl w:val="10E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9FC"/>
    <w:rsid w:val="00053E46"/>
    <w:rsid w:val="00062DA1"/>
    <w:rsid w:val="000744A7"/>
    <w:rsid w:val="000C595E"/>
    <w:rsid w:val="000D43DC"/>
    <w:rsid w:val="000D5E2B"/>
    <w:rsid w:val="000E2C5A"/>
    <w:rsid w:val="000E47D8"/>
    <w:rsid w:val="000E683D"/>
    <w:rsid w:val="000F1191"/>
    <w:rsid w:val="00153A1C"/>
    <w:rsid w:val="00164B3A"/>
    <w:rsid w:val="00164E4A"/>
    <w:rsid w:val="00164FD2"/>
    <w:rsid w:val="0016577F"/>
    <w:rsid w:val="00172478"/>
    <w:rsid w:val="00177A0F"/>
    <w:rsid w:val="001A2F2C"/>
    <w:rsid w:val="001B0D3F"/>
    <w:rsid w:val="001C7673"/>
    <w:rsid w:val="001D20BA"/>
    <w:rsid w:val="001E1802"/>
    <w:rsid w:val="001E7D68"/>
    <w:rsid w:val="001F5E5B"/>
    <w:rsid w:val="00205FD3"/>
    <w:rsid w:val="00207E0E"/>
    <w:rsid w:val="00212A71"/>
    <w:rsid w:val="0021721A"/>
    <w:rsid w:val="002273A5"/>
    <w:rsid w:val="002379A9"/>
    <w:rsid w:val="00253727"/>
    <w:rsid w:val="00297A5D"/>
    <w:rsid w:val="00297F3D"/>
    <w:rsid w:val="002B53FC"/>
    <w:rsid w:val="002C1B10"/>
    <w:rsid w:val="002D18C8"/>
    <w:rsid w:val="002D4FF2"/>
    <w:rsid w:val="002F3888"/>
    <w:rsid w:val="002F6F24"/>
    <w:rsid w:val="002F7395"/>
    <w:rsid w:val="00301497"/>
    <w:rsid w:val="00310FC4"/>
    <w:rsid w:val="00361677"/>
    <w:rsid w:val="0037704F"/>
    <w:rsid w:val="003D694B"/>
    <w:rsid w:val="003F58B1"/>
    <w:rsid w:val="00420F9D"/>
    <w:rsid w:val="00423F88"/>
    <w:rsid w:val="00432ACE"/>
    <w:rsid w:val="004506B3"/>
    <w:rsid w:val="00452248"/>
    <w:rsid w:val="00454EBE"/>
    <w:rsid w:val="00463662"/>
    <w:rsid w:val="0046503A"/>
    <w:rsid w:val="00481A32"/>
    <w:rsid w:val="00481C3C"/>
    <w:rsid w:val="004947EA"/>
    <w:rsid w:val="00496511"/>
    <w:rsid w:val="004A195A"/>
    <w:rsid w:val="004A5A65"/>
    <w:rsid w:val="004E3F6F"/>
    <w:rsid w:val="00505739"/>
    <w:rsid w:val="005122FD"/>
    <w:rsid w:val="005312C1"/>
    <w:rsid w:val="00534B43"/>
    <w:rsid w:val="005513DC"/>
    <w:rsid w:val="00566533"/>
    <w:rsid w:val="005700F9"/>
    <w:rsid w:val="005B0A7C"/>
    <w:rsid w:val="005B16AF"/>
    <w:rsid w:val="005C7F21"/>
    <w:rsid w:val="005F60CC"/>
    <w:rsid w:val="005F618C"/>
    <w:rsid w:val="005F71CB"/>
    <w:rsid w:val="00601AC6"/>
    <w:rsid w:val="00650176"/>
    <w:rsid w:val="00682C20"/>
    <w:rsid w:val="006C5A99"/>
    <w:rsid w:val="006F5CF7"/>
    <w:rsid w:val="007235C5"/>
    <w:rsid w:val="00735B33"/>
    <w:rsid w:val="007604AE"/>
    <w:rsid w:val="00764938"/>
    <w:rsid w:val="0077487D"/>
    <w:rsid w:val="0078640C"/>
    <w:rsid w:val="00795296"/>
    <w:rsid w:val="00796368"/>
    <w:rsid w:val="007A276F"/>
    <w:rsid w:val="007B0776"/>
    <w:rsid w:val="007C177B"/>
    <w:rsid w:val="007C33D4"/>
    <w:rsid w:val="007C4AAF"/>
    <w:rsid w:val="007E1F8C"/>
    <w:rsid w:val="00825854"/>
    <w:rsid w:val="00832CCF"/>
    <w:rsid w:val="00845B73"/>
    <w:rsid w:val="0085498B"/>
    <w:rsid w:val="008612F6"/>
    <w:rsid w:val="00861E5D"/>
    <w:rsid w:val="0087774C"/>
    <w:rsid w:val="008853D8"/>
    <w:rsid w:val="0089338F"/>
    <w:rsid w:val="008F547C"/>
    <w:rsid w:val="00915FF5"/>
    <w:rsid w:val="009329E8"/>
    <w:rsid w:val="009359FC"/>
    <w:rsid w:val="0094138C"/>
    <w:rsid w:val="00943E8C"/>
    <w:rsid w:val="00956DD5"/>
    <w:rsid w:val="00974F9E"/>
    <w:rsid w:val="00976702"/>
    <w:rsid w:val="00976F37"/>
    <w:rsid w:val="00977A60"/>
    <w:rsid w:val="009B6FCF"/>
    <w:rsid w:val="00A071F6"/>
    <w:rsid w:val="00A20F98"/>
    <w:rsid w:val="00A23CA3"/>
    <w:rsid w:val="00A37455"/>
    <w:rsid w:val="00A7293F"/>
    <w:rsid w:val="00A779E6"/>
    <w:rsid w:val="00A85288"/>
    <w:rsid w:val="00A86D37"/>
    <w:rsid w:val="00A9559E"/>
    <w:rsid w:val="00AC0480"/>
    <w:rsid w:val="00AC2E4F"/>
    <w:rsid w:val="00AC5105"/>
    <w:rsid w:val="00AE210E"/>
    <w:rsid w:val="00AE7B01"/>
    <w:rsid w:val="00B6369B"/>
    <w:rsid w:val="00B934F6"/>
    <w:rsid w:val="00BA113A"/>
    <w:rsid w:val="00BB21E2"/>
    <w:rsid w:val="00BB7D65"/>
    <w:rsid w:val="00BB7EA2"/>
    <w:rsid w:val="00BC6890"/>
    <w:rsid w:val="00BE158D"/>
    <w:rsid w:val="00BE7C53"/>
    <w:rsid w:val="00C00544"/>
    <w:rsid w:val="00C028E2"/>
    <w:rsid w:val="00C67FDB"/>
    <w:rsid w:val="00CA04AC"/>
    <w:rsid w:val="00CF0104"/>
    <w:rsid w:val="00D13DF9"/>
    <w:rsid w:val="00D32849"/>
    <w:rsid w:val="00D34437"/>
    <w:rsid w:val="00D35E9D"/>
    <w:rsid w:val="00D42B2F"/>
    <w:rsid w:val="00D737E0"/>
    <w:rsid w:val="00D85F14"/>
    <w:rsid w:val="00D91A44"/>
    <w:rsid w:val="00DE68B2"/>
    <w:rsid w:val="00DF1389"/>
    <w:rsid w:val="00E012AE"/>
    <w:rsid w:val="00E62E0F"/>
    <w:rsid w:val="00EA0DD8"/>
    <w:rsid w:val="00EB6A19"/>
    <w:rsid w:val="00EC58AD"/>
    <w:rsid w:val="00ED4DBE"/>
    <w:rsid w:val="00EE3AC8"/>
    <w:rsid w:val="00F07E4B"/>
    <w:rsid w:val="00F53D37"/>
    <w:rsid w:val="00F567C4"/>
    <w:rsid w:val="00F63A85"/>
    <w:rsid w:val="00F75F0A"/>
    <w:rsid w:val="00F76CD3"/>
    <w:rsid w:val="00F92D84"/>
    <w:rsid w:val="00F939F9"/>
    <w:rsid w:val="00FA75CE"/>
    <w:rsid w:val="00FD7327"/>
    <w:rsid w:val="00FE1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5C9EC"/>
  <w15:docId w15:val="{2A4B5664-EB14-49E8-BBE2-11490CF5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E9D"/>
  </w:style>
  <w:style w:type="paragraph" w:styleId="Heading1">
    <w:name w:val="heading 1"/>
    <w:basedOn w:val="Normal"/>
    <w:next w:val="Normal"/>
    <w:link w:val="Heading1Char"/>
    <w:uiPriority w:val="9"/>
    <w:qFormat/>
    <w:rsid w:val="00454E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A0D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0DD8"/>
  </w:style>
  <w:style w:type="paragraph" w:styleId="Footer">
    <w:name w:val="footer"/>
    <w:basedOn w:val="Normal"/>
    <w:link w:val="FooterChar"/>
    <w:uiPriority w:val="99"/>
    <w:unhideWhenUsed/>
    <w:rsid w:val="00EA0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DD8"/>
  </w:style>
  <w:style w:type="paragraph" w:styleId="NoSpacing">
    <w:name w:val="No Spacing"/>
    <w:uiPriority w:val="1"/>
    <w:qFormat/>
    <w:rsid w:val="002D4FF2"/>
    <w:pPr>
      <w:spacing w:after="0" w:line="240" w:lineRule="auto"/>
    </w:pPr>
  </w:style>
  <w:style w:type="paragraph" w:styleId="BalloonText">
    <w:name w:val="Balloon Text"/>
    <w:basedOn w:val="Normal"/>
    <w:link w:val="BalloonTextChar"/>
    <w:uiPriority w:val="99"/>
    <w:semiHidden/>
    <w:unhideWhenUsed/>
    <w:rsid w:val="007C4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AAF"/>
    <w:rPr>
      <w:rFonts w:ascii="Segoe UI" w:hAnsi="Segoe UI" w:cs="Segoe UI"/>
      <w:sz w:val="18"/>
      <w:szCs w:val="18"/>
    </w:rPr>
  </w:style>
  <w:style w:type="character" w:customStyle="1" w:styleId="Heading1Char">
    <w:name w:val="Heading 1 Char"/>
    <w:basedOn w:val="DefaultParagraphFont"/>
    <w:link w:val="Heading1"/>
    <w:uiPriority w:val="9"/>
    <w:rsid w:val="00454EBE"/>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62E0F"/>
    <w:rPr>
      <w:color w:val="0000FF" w:themeColor="hyperlink"/>
      <w:u w:val="single"/>
    </w:rPr>
  </w:style>
  <w:style w:type="paragraph" w:styleId="NormalWeb">
    <w:name w:val="Normal (Web)"/>
    <w:basedOn w:val="Normal"/>
    <w:uiPriority w:val="99"/>
    <w:semiHidden/>
    <w:unhideWhenUsed/>
    <w:rsid w:val="00E62E0F"/>
    <w:rPr>
      <w:rFonts w:ascii="Times New Roman" w:hAnsi="Times New Roman" w:cs="Times New Roman"/>
      <w:sz w:val="24"/>
      <w:szCs w:val="24"/>
    </w:rPr>
  </w:style>
  <w:style w:type="paragraph" w:customStyle="1" w:styleId="Default">
    <w:name w:val="Default"/>
    <w:rsid w:val="00310FC4"/>
    <w:pPr>
      <w:autoSpaceDE w:val="0"/>
      <w:autoSpaceDN w:val="0"/>
      <w:adjustRightInd w:val="0"/>
      <w:spacing w:after="0" w:line="240" w:lineRule="auto"/>
    </w:pPr>
    <w:rPr>
      <w:rFonts w:ascii="Avenir Book" w:hAnsi="Avenir Book" w:cs="Avenir Book"/>
      <w:color w:val="000000"/>
      <w:sz w:val="24"/>
      <w:szCs w:val="24"/>
    </w:rPr>
  </w:style>
  <w:style w:type="paragraph" w:customStyle="1" w:styleId="Pa0">
    <w:name w:val="Pa0"/>
    <w:basedOn w:val="Default"/>
    <w:next w:val="Default"/>
    <w:uiPriority w:val="99"/>
    <w:rsid w:val="00310FC4"/>
    <w:pPr>
      <w:spacing w:line="241" w:lineRule="atLeast"/>
    </w:pPr>
    <w:rPr>
      <w:rFonts w:cstheme="minorBidi"/>
      <w:color w:val="auto"/>
    </w:rPr>
  </w:style>
  <w:style w:type="character" w:customStyle="1" w:styleId="A1">
    <w:name w:val="A1"/>
    <w:uiPriority w:val="99"/>
    <w:rsid w:val="00310FC4"/>
    <w:rPr>
      <w:rFonts w:cs="Avenir Book"/>
      <w:color w:val="000000"/>
      <w:sz w:val="22"/>
      <w:szCs w:val="22"/>
    </w:rPr>
  </w:style>
  <w:style w:type="character" w:styleId="UnresolvedMention">
    <w:name w:val="Unresolved Mention"/>
    <w:basedOn w:val="DefaultParagraphFont"/>
    <w:uiPriority w:val="99"/>
    <w:semiHidden/>
    <w:unhideWhenUsed/>
    <w:rsid w:val="00494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65004">
      <w:bodyDiv w:val="1"/>
      <w:marLeft w:val="0"/>
      <w:marRight w:val="0"/>
      <w:marTop w:val="0"/>
      <w:marBottom w:val="0"/>
      <w:divBdr>
        <w:top w:val="none" w:sz="0" w:space="0" w:color="auto"/>
        <w:left w:val="none" w:sz="0" w:space="0" w:color="auto"/>
        <w:bottom w:val="none" w:sz="0" w:space="0" w:color="auto"/>
        <w:right w:val="none" w:sz="0" w:space="0" w:color="auto"/>
      </w:divBdr>
      <w:divsChild>
        <w:div w:id="1157261036">
          <w:marLeft w:val="0"/>
          <w:marRight w:val="0"/>
          <w:marTop w:val="0"/>
          <w:marBottom w:val="0"/>
          <w:divBdr>
            <w:top w:val="none" w:sz="0" w:space="0" w:color="auto"/>
            <w:left w:val="none" w:sz="0" w:space="0" w:color="auto"/>
            <w:bottom w:val="none" w:sz="0" w:space="0" w:color="auto"/>
            <w:right w:val="none" w:sz="0" w:space="0" w:color="auto"/>
          </w:divBdr>
          <w:divsChild>
            <w:div w:id="795953779">
              <w:marLeft w:val="0"/>
              <w:marRight w:val="0"/>
              <w:marTop w:val="0"/>
              <w:marBottom w:val="0"/>
              <w:divBdr>
                <w:top w:val="none" w:sz="0" w:space="0" w:color="auto"/>
                <w:left w:val="none" w:sz="0" w:space="0" w:color="auto"/>
                <w:bottom w:val="none" w:sz="0" w:space="0" w:color="auto"/>
                <w:right w:val="none" w:sz="0" w:space="0" w:color="auto"/>
              </w:divBdr>
              <w:divsChild>
                <w:div w:id="1329358423">
                  <w:marLeft w:val="0"/>
                  <w:marRight w:val="0"/>
                  <w:marTop w:val="0"/>
                  <w:marBottom w:val="0"/>
                  <w:divBdr>
                    <w:top w:val="none" w:sz="0" w:space="0" w:color="auto"/>
                    <w:left w:val="none" w:sz="0" w:space="0" w:color="auto"/>
                    <w:bottom w:val="none" w:sz="0" w:space="0" w:color="auto"/>
                    <w:right w:val="none" w:sz="0" w:space="0" w:color="auto"/>
                  </w:divBdr>
                  <w:divsChild>
                    <w:div w:id="2047557802">
                      <w:marLeft w:val="-225"/>
                      <w:marRight w:val="-225"/>
                      <w:marTop w:val="0"/>
                      <w:marBottom w:val="0"/>
                      <w:divBdr>
                        <w:top w:val="none" w:sz="0" w:space="0" w:color="auto"/>
                        <w:left w:val="none" w:sz="0" w:space="0" w:color="auto"/>
                        <w:bottom w:val="none" w:sz="0" w:space="0" w:color="auto"/>
                        <w:right w:val="none" w:sz="0" w:space="0" w:color="auto"/>
                      </w:divBdr>
                      <w:divsChild>
                        <w:div w:id="1339849663">
                          <w:marLeft w:val="0"/>
                          <w:marRight w:val="0"/>
                          <w:marTop w:val="0"/>
                          <w:marBottom w:val="0"/>
                          <w:divBdr>
                            <w:top w:val="none" w:sz="0" w:space="0" w:color="auto"/>
                            <w:left w:val="none" w:sz="0" w:space="0" w:color="auto"/>
                            <w:bottom w:val="none" w:sz="0" w:space="0" w:color="auto"/>
                            <w:right w:val="none" w:sz="0" w:space="0" w:color="auto"/>
                          </w:divBdr>
                          <w:divsChild>
                            <w:div w:id="284696240">
                              <w:marLeft w:val="0"/>
                              <w:marRight w:val="0"/>
                              <w:marTop w:val="0"/>
                              <w:marBottom w:val="0"/>
                              <w:divBdr>
                                <w:top w:val="none" w:sz="0" w:space="0" w:color="auto"/>
                                <w:left w:val="none" w:sz="0" w:space="0" w:color="auto"/>
                                <w:bottom w:val="none" w:sz="0" w:space="0" w:color="auto"/>
                                <w:right w:val="none" w:sz="0" w:space="0" w:color="auto"/>
                              </w:divBdr>
                              <w:divsChild>
                                <w:div w:id="2023043336">
                                  <w:marLeft w:val="0"/>
                                  <w:marRight w:val="0"/>
                                  <w:marTop w:val="0"/>
                                  <w:marBottom w:val="0"/>
                                  <w:divBdr>
                                    <w:top w:val="none" w:sz="0" w:space="0" w:color="auto"/>
                                    <w:left w:val="none" w:sz="0" w:space="0" w:color="auto"/>
                                    <w:bottom w:val="none" w:sz="0" w:space="0" w:color="auto"/>
                                    <w:right w:val="none" w:sz="0" w:space="0" w:color="auto"/>
                                  </w:divBdr>
                                  <w:divsChild>
                                    <w:div w:id="255870730">
                                      <w:marLeft w:val="0"/>
                                      <w:marRight w:val="0"/>
                                      <w:marTop w:val="0"/>
                                      <w:marBottom w:val="0"/>
                                      <w:divBdr>
                                        <w:top w:val="none" w:sz="0" w:space="0" w:color="auto"/>
                                        <w:left w:val="none" w:sz="0" w:space="0" w:color="auto"/>
                                        <w:bottom w:val="none" w:sz="0" w:space="0" w:color="auto"/>
                                        <w:right w:val="none" w:sz="0" w:space="0" w:color="auto"/>
                                      </w:divBdr>
                                      <w:divsChild>
                                        <w:div w:id="11037434">
                                          <w:marLeft w:val="0"/>
                                          <w:marRight w:val="0"/>
                                          <w:marTop w:val="0"/>
                                          <w:marBottom w:val="0"/>
                                          <w:divBdr>
                                            <w:top w:val="none" w:sz="0" w:space="0" w:color="auto"/>
                                            <w:left w:val="none" w:sz="0" w:space="0" w:color="auto"/>
                                            <w:bottom w:val="none" w:sz="0" w:space="0" w:color="auto"/>
                                            <w:right w:val="none" w:sz="0" w:space="0" w:color="auto"/>
                                          </w:divBdr>
                                          <w:divsChild>
                                            <w:div w:id="1917128161">
                                              <w:marLeft w:val="0"/>
                                              <w:marRight w:val="0"/>
                                              <w:marTop w:val="0"/>
                                              <w:marBottom w:val="0"/>
                                              <w:divBdr>
                                                <w:top w:val="none" w:sz="0" w:space="0" w:color="auto"/>
                                                <w:left w:val="none" w:sz="0" w:space="0" w:color="auto"/>
                                                <w:bottom w:val="none" w:sz="0" w:space="0" w:color="auto"/>
                                                <w:right w:val="none" w:sz="0" w:space="0" w:color="auto"/>
                                              </w:divBdr>
                                              <w:divsChild>
                                                <w:div w:id="1789085233">
                                                  <w:marLeft w:val="0"/>
                                                  <w:marRight w:val="0"/>
                                                  <w:marTop w:val="0"/>
                                                  <w:marBottom w:val="0"/>
                                                  <w:divBdr>
                                                    <w:top w:val="none" w:sz="0" w:space="0" w:color="auto"/>
                                                    <w:left w:val="none" w:sz="0" w:space="0" w:color="auto"/>
                                                    <w:bottom w:val="none" w:sz="0" w:space="0" w:color="auto"/>
                                                    <w:right w:val="none" w:sz="0" w:space="0" w:color="auto"/>
                                                  </w:divBdr>
                                                </w:div>
                                                <w:div w:id="4092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850775">
      <w:bodyDiv w:val="1"/>
      <w:marLeft w:val="0"/>
      <w:marRight w:val="0"/>
      <w:marTop w:val="0"/>
      <w:marBottom w:val="0"/>
      <w:divBdr>
        <w:top w:val="none" w:sz="0" w:space="0" w:color="auto"/>
        <w:left w:val="none" w:sz="0" w:space="0" w:color="auto"/>
        <w:bottom w:val="none" w:sz="0" w:space="0" w:color="auto"/>
        <w:right w:val="none" w:sz="0" w:space="0" w:color="auto"/>
      </w:divBdr>
    </w:div>
    <w:div w:id="1019550710">
      <w:bodyDiv w:val="1"/>
      <w:marLeft w:val="0"/>
      <w:marRight w:val="0"/>
      <w:marTop w:val="0"/>
      <w:marBottom w:val="0"/>
      <w:divBdr>
        <w:top w:val="none" w:sz="0" w:space="0" w:color="auto"/>
        <w:left w:val="none" w:sz="0" w:space="0" w:color="auto"/>
        <w:bottom w:val="none" w:sz="0" w:space="0" w:color="auto"/>
        <w:right w:val="none" w:sz="0" w:space="0" w:color="auto"/>
      </w:divBdr>
      <w:divsChild>
        <w:div w:id="2052342276">
          <w:marLeft w:val="0"/>
          <w:marRight w:val="0"/>
          <w:marTop w:val="270"/>
          <w:marBottom w:val="0"/>
          <w:divBdr>
            <w:top w:val="none" w:sz="0" w:space="0" w:color="auto"/>
            <w:left w:val="none" w:sz="0" w:space="0" w:color="auto"/>
            <w:bottom w:val="none" w:sz="0" w:space="0" w:color="auto"/>
            <w:right w:val="none" w:sz="0" w:space="0" w:color="auto"/>
          </w:divBdr>
          <w:divsChild>
            <w:div w:id="6083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7724">
      <w:bodyDiv w:val="1"/>
      <w:marLeft w:val="0"/>
      <w:marRight w:val="0"/>
      <w:marTop w:val="0"/>
      <w:marBottom w:val="0"/>
      <w:divBdr>
        <w:top w:val="none" w:sz="0" w:space="0" w:color="auto"/>
        <w:left w:val="none" w:sz="0" w:space="0" w:color="auto"/>
        <w:bottom w:val="none" w:sz="0" w:space="0" w:color="auto"/>
        <w:right w:val="none" w:sz="0" w:space="0" w:color="auto"/>
      </w:divBdr>
    </w:div>
    <w:div w:id="2080859186">
      <w:bodyDiv w:val="1"/>
      <w:marLeft w:val="0"/>
      <w:marRight w:val="0"/>
      <w:marTop w:val="0"/>
      <w:marBottom w:val="0"/>
      <w:divBdr>
        <w:top w:val="none" w:sz="0" w:space="0" w:color="auto"/>
        <w:left w:val="none" w:sz="0" w:space="0" w:color="auto"/>
        <w:bottom w:val="none" w:sz="0" w:space="0" w:color="auto"/>
        <w:right w:val="none" w:sz="0" w:space="0" w:color="auto"/>
      </w:divBdr>
      <w:divsChild>
        <w:div w:id="193079449">
          <w:marLeft w:val="0"/>
          <w:marRight w:val="0"/>
          <w:marTop w:val="270"/>
          <w:marBottom w:val="0"/>
          <w:divBdr>
            <w:top w:val="none" w:sz="0" w:space="0" w:color="auto"/>
            <w:left w:val="none" w:sz="0" w:space="0" w:color="auto"/>
            <w:bottom w:val="none" w:sz="0" w:space="0" w:color="auto"/>
            <w:right w:val="none" w:sz="0" w:space="0" w:color="auto"/>
          </w:divBdr>
          <w:divsChild>
            <w:div w:id="14052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allcopsaysstop.com/" TargetMode="External"/><Relationship Id="rId13" Type="http://schemas.openxmlformats.org/officeDocument/2006/relationships/hyperlink" Target="https://www.harborshoreslg.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s%20Laptop\AppData\Local\Packages\microsoft.windowscommunicationsapps_8wekyb3d8bbwe\LocalState\Files\650\465\WDOA%20letterhead%20%5b27584%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WDOA letterhead [27584]</Template>
  <TotalTime>687</TotalTime>
  <Pages>4</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Ehlert, Peter</dc:creator>
  <cp:lastModifiedBy>Peter Ehlert</cp:lastModifiedBy>
  <cp:revision>62</cp:revision>
  <cp:lastPrinted>2021-01-27T20:36:00Z</cp:lastPrinted>
  <dcterms:created xsi:type="dcterms:W3CDTF">2021-01-19T15:36:00Z</dcterms:created>
  <dcterms:modified xsi:type="dcterms:W3CDTF">2021-02-19T18:59:00Z</dcterms:modified>
</cp:coreProperties>
</file>